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270"/>
        <w:gridCol w:w="1080"/>
        <w:gridCol w:w="2880"/>
        <w:gridCol w:w="270"/>
        <w:gridCol w:w="6192"/>
      </w:tblGrid>
      <w:tr w:rsidR="003D1B71" w:rsidRPr="0018442E" w14:paraId="2884F95E" w14:textId="77777777" w:rsidTr="00B3567A">
        <w:trPr>
          <w:trHeight w:val="2112"/>
        </w:trPr>
        <w:tc>
          <w:tcPr>
            <w:tcW w:w="4230" w:type="dxa"/>
            <w:gridSpan w:val="3"/>
            <w:vMerge w:val="restart"/>
            <w:tcBorders>
              <w:bottom w:val="nil"/>
            </w:tcBorders>
          </w:tcPr>
          <w:p w14:paraId="1181CADD" w14:textId="0B684AF3" w:rsidR="003D1B71" w:rsidRPr="0018442E" w:rsidRDefault="00751924" w:rsidP="003D1B71">
            <w:pPr>
              <w:pStyle w:val="BodyText"/>
              <w:kinsoku w:val="0"/>
              <w:overflowPunct w:val="0"/>
              <w:ind w:left="-120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100CB7" wp14:editId="3A5FDF9B">
                      <wp:simplePos x="0" y="0"/>
                      <wp:positionH relativeFrom="column">
                        <wp:posOffset>-194752</wp:posOffset>
                      </wp:positionH>
                      <wp:positionV relativeFrom="paragraph">
                        <wp:posOffset>-95419</wp:posOffset>
                      </wp:positionV>
                      <wp:extent cx="1857947" cy="1834588"/>
                      <wp:effectExtent l="0" t="0" r="9525" b="6985"/>
                      <wp:wrapNone/>
                      <wp:docPr id="132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7947" cy="1834588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effectLst>
                                <a:softEdge rad="284708"/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BF4EAE" id="Oval 1" o:spid="_x0000_s1026" style="position:absolute;margin-left:-15.35pt;margin-top:-7.5pt;width:146.3pt;height:14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" strokecolor="#162a3c [1604]" strokeweight="1pt">
                      <v:fill r:id="rId11" o:title="" recolor="t" rotate="t" type="frame"/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270" w:type="dxa"/>
            <w:vMerge w:val="restart"/>
            <w:tcBorders>
              <w:bottom w:val="nil"/>
            </w:tcBorders>
          </w:tcPr>
          <w:p w14:paraId="3B5048BE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  <w:lang w:val="en-GB"/>
              </w:rPr>
            </w:pPr>
          </w:p>
        </w:tc>
        <w:tc>
          <w:tcPr>
            <w:tcW w:w="6192" w:type="dxa"/>
            <w:tcBorders>
              <w:bottom w:val="nil"/>
            </w:tcBorders>
          </w:tcPr>
          <w:p w14:paraId="12036D4E" w14:textId="47CB4B99" w:rsidR="003D1B71" w:rsidRPr="0018442E" w:rsidRDefault="0046436F" w:rsidP="00175AED">
            <w:pPr>
              <w:pStyle w:val="Title"/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Chris</w:t>
            </w:r>
            <w:r w:rsidR="003D1B71" w:rsidRPr="0018442E">
              <w:rPr>
                <w:lang w:val="en-GB" w:bidi="en-GB"/>
              </w:rPr>
              <w:br/>
            </w:r>
            <w:r>
              <w:rPr>
                <w:lang w:val="en-GB"/>
              </w:rPr>
              <w:t>Edmunds</w:t>
            </w:r>
            <w:r w:rsidR="00E10DBB">
              <w:rPr>
                <w:lang w:val="en-GB"/>
              </w:rPr>
              <w:t xml:space="preserve"> (aka Colby)</w:t>
            </w:r>
          </w:p>
        </w:tc>
      </w:tr>
      <w:tr w:rsidR="003D1B71" w:rsidRPr="0018442E" w14:paraId="461C3413" w14:textId="77777777" w:rsidTr="00B3567A">
        <w:trPr>
          <w:trHeight w:val="1589"/>
        </w:trPr>
        <w:tc>
          <w:tcPr>
            <w:tcW w:w="4230" w:type="dxa"/>
            <w:gridSpan w:val="3"/>
            <w:vMerge/>
            <w:tcBorders>
              <w:bottom w:val="nil"/>
            </w:tcBorders>
          </w:tcPr>
          <w:p w14:paraId="105F4F30" w14:textId="77777777" w:rsidR="003D1B71" w:rsidRPr="0018442E" w:rsidRDefault="003D1B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</w:tcPr>
          <w:p w14:paraId="336D9538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 w:val="restart"/>
            <w:tcBorders>
              <w:bottom w:val="nil"/>
            </w:tcBorders>
            <w:vAlign w:val="bottom"/>
          </w:tcPr>
          <w:p w14:paraId="67FC0C3C" w14:textId="75997C99" w:rsidR="009F03BD" w:rsidRPr="00175AED" w:rsidRDefault="009F03BD" w:rsidP="009F03BD">
            <w:pPr>
              <w:rPr>
                <w:rFonts w:ascii="Al Tarikh" w:hAnsi="Al Tarikh" w:cs="Al Tarikh"/>
                <w:b/>
              </w:rPr>
            </w:pPr>
            <w:r w:rsidRPr="00923171">
              <w:rPr>
                <w:rFonts w:ascii="Al Tarikh" w:hAnsi="Al Tarikh" w:cs="Al Tarikh" w:hint="cs"/>
                <w:b/>
              </w:rPr>
              <w:t>Introduction</w:t>
            </w:r>
          </w:p>
          <w:p w14:paraId="14BFDCF1" w14:textId="070DF909" w:rsidR="00175AED" w:rsidRPr="00175AED" w:rsidRDefault="009F03BD" w:rsidP="009F03BD">
            <w:pPr>
              <w:jc w:val="both"/>
              <w:rPr>
                <w:rFonts w:asciiTheme="minorHAnsi" w:hAnsiTheme="minorHAnsi" w:cstheme="minorHAnsi"/>
              </w:rPr>
            </w:pPr>
            <w:r w:rsidRPr="00175AED">
              <w:rPr>
                <w:rFonts w:asciiTheme="minorHAnsi" w:hAnsiTheme="minorHAnsi" w:cstheme="minorHAnsi"/>
              </w:rPr>
              <w:t>A</w:t>
            </w:r>
            <w:r w:rsidR="00C0452C">
              <w:rPr>
                <w:rFonts w:asciiTheme="minorHAnsi" w:hAnsiTheme="minorHAnsi" w:cstheme="minorHAnsi"/>
              </w:rPr>
              <w:t xml:space="preserve"> Senior Manager,</w:t>
            </w:r>
            <w:r w:rsidRPr="00175AED">
              <w:rPr>
                <w:rFonts w:asciiTheme="minorHAnsi" w:hAnsiTheme="minorHAnsi" w:cstheme="minorHAnsi"/>
              </w:rPr>
              <w:t xml:space="preserve"> Executive Producer</w:t>
            </w:r>
            <w:r w:rsidR="00C0452C">
              <w:rPr>
                <w:rFonts w:asciiTheme="minorHAnsi" w:hAnsiTheme="minorHAnsi" w:cstheme="minorHAnsi"/>
              </w:rPr>
              <w:t xml:space="preserve"> and</w:t>
            </w:r>
            <w:r w:rsidRPr="00175AED">
              <w:rPr>
                <w:rFonts w:asciiTheme="minorHAnsi" w:hAnsiTheme="minorHAnsi" w:cstheme="minorHAnsi"/>
              </w:rPr>
              <w:t xml:space="preserve"> Creative Director in Television and Live Entertainment. With over 30 </w:t>
            </w:r>
            <w:r w:rsidR="00F70F29" w:rsidRPr="00175AED">
              <w:rPr>
                <w:rFonts w:asciiTheme="minorHAnsi" w:hAnsiTheme="minorHAnsi" w:cstheme="minorHAnsi"/>
              </w:rPr>
              <w:t>years’ experience</w:t>
            </w:r>
            <w:r w:rsidRPr="00175AED">
              <w:rPr>
                <w:rFonts w:asciiTheme="minorHAnsi" w:hAnsiTheme="minorHAnsi" w:cstheme="minorHAnsi"/>
              </w:rPr>
              <w:t xml:space="preserve"> in Theatre, Television and </w:t>
            </w:r>
            <w:r w:rsidRPr="003B2B41">
              <w:rPr>
                <w:rFonts w:asciiTheme="minorHAnsi" w:hAnsiTheme="minorHAnsi" w:cstheme="minorHAnsi"/>
              </w:rPr>
              <w:t>Theme Parks</w:t>
            </w:r>
            <w:r w:rsidRPr="00175AED">
              <w:rPr>
                <w:rFonts w:asciiTheme="minorHAnsi" w:hAnsiTheme="minorHAnsi" w:cstheme="minorHAnsi"/>
              </w:rPr>
              <w:t xml:space="preserve"> around the world. </w:t>
            </w:r>
            <w:r w:rsidR="00175AED" w:rsidRPr="00175AED">
              <w:rPr>
                <w:rFonts w:asciiTheme="minorHAnsi" w:hAnsiTheme="minorHAnsi" w:cstheme="minorHAnsi"/>
              </w:rPr>
              <w:t xml:space="preserve">Employed as a manager of up to 700 staff, </w:t>
            </w:r>
            <w:r w:rsidR="00C0452C">
              <w:rPr>
                <w:rFonts w:asciiTheme="minorHAnsi" w:hAnsiTheme="minorHAnsi" w:cstheme="minorHAnsi"/>
              </w:rPr>
              <w:t>and</w:t>
            </w:r>
            <w:r w:rsidR="00175AED" w:rsidRPr="00175AED">
              <w:rPr>
                <w:rFonts w:asciiTheme="minorHAnsi" w:hAnsiTheme="minorHAnsi" w:cstheme="minorHAnsi"/>
              </w:rPr>
              <w:t xml:space="preserve"> </w:t>
            </w:r>
            <w:r w:rsidR="00175AED" w:rsidRPr="003B2B41">
              <w:rPr>
                <w:rFonts w:asciiTheme="minorHAnsi" w:hAnsiTheme="minorHAnsi" w:cstheme="minorHAnsi"/>
              </w:rPr>
              <w:t>Theme Park Manager in Malaysia and Thailand</w:t>
            </w:r>
            <w:r w:rsidR="00175AED" w:rsidRPr="00175AED">
              <w:rPr>
                <w:rFonts w:asciiTheme="minorHAnsi" w:hAnsiTheme="minorHAnsi" w:cstheme="minorHAnsi"/>
              </w:rPr>
              <w:t>.</w:t>
            </w:r>
            <w:r w:rsidR="00175AED">
              <w:rPr>
                <w:rFonts w:asciiTheme="minorHAnsi" w:hAnsiTheme="minorHAnsi" w:cstheme="minorHAnsi"/>
              </w:rPr>
              <w:t xml:space="preserve"> </w:t>
            </w:r>
            <w:r w:rsidR="00175AED" w:rsidRPr="00175AED">
              <w:rPr>
                <w:rFonts w:asciiTheme="minorHAnsi" w:hAnsiTheme="minorHAnsi" w:cstheme="minorHAnsi"/>
              </w:rPr>
              <w:t>R</w:t>
            </w:r>
            <w:r w:rsidRPr="00175AED">
              <w:rPr>
                <w:rFonts w:asciiTheme="minorHAnsi" w:hAnsiTheme="minorHAnsi" w:cstheme="minorHAnsi"/>
              </w:rPr>
              <w:t xml:space="preserve">esponsible for productions and campaigns – from </w:t>
            </w:r>
            <w:proofErr w:type="spellStart"/>
            <w:r w:rsidRPr="00175AED">
              <w:rPr>
                <w:rFonts w:asciiTheme="minorHAnsi" w:hAnsiTheme="minorHAnsi" w:cstheme="minorHAnsi"/>
              </w:rPr>
              <w:t>conceptualisation</w:t>
            </w:r>
            <w:proofErr w:type="spellEnd"/>
            <w:r w:rsidRPr="00175AED">
              <w:rPr>
                <w:rFonts w:asciiTheme="minorHAnsi" w:hAnsiTheme="minorHAnsi" w:cstheme="minorHAnsi"/>
              </w:rPr>
              <w:t xml:space="preserve"> to budgeting to costumes, Set/Lighting Design, Directing and Developing new Formats for a new market and Developing Business Strategies and Entertainment Departments</w:t>
            </w:r>
            <w:r w:rsidR="00175AED" w:rsidRPr="00175AED">
              <w:rPr>
                <w:rFonts w:asciiTheme="minorHAnsi" w:hAnsiTheme="minorHAnsi" w:cstheme="minorHAnsi"/>
              </w:rPr>
              <w:t>.</w:t>
            </w:r>
            <w:r w:rsidR="00175AED">
              <w:rPr>
                <w:rFonts w:asciiTheme="minorHAnsi" w:hAnsiTheme="minorHAnsi" w:cstheme="minorHAnsi"/>
              </w:rPr>
              <w:t xml:space="preserve">  </w:t>
            </w:r>
            <w:r w:rsidR="00175AED" w:rsidRPr="00175AED">
              <w:rPr>
                <w:rFonts w:asciiTheme="minorHAnsi" w:hAnsiTheme="minorHAnsi" w:cstheme="minorHAnsi"/>
              </w:rPr>
              <w:t>As a ‘people person’ I believe staff are the greatest asset a company can have.</w:t>
            </w:r>
          </w:p>
          <w:p w14:paraId="0B6AD580" w14:textId="77777777" w:rsidR="00175AED" w:rsidRPr="00795B5A" w:rsidRDefault="00175AED" w:rsidP="009F03B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8551D75" w14:textId="77777777" w:rsidR="00480734" w:rsidRPr="009F03BD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F03BD">
              <w:rPr>
                <w:rFonts w:asciiTheme="minorHAnsi" w:hAnsiTheme="minorHAnsi" w:cstheme="minorHAnsi"/>
                <w:b/>
                <w:sz w:val="24"/>
                <w:szCs w:val="24"/>
              </w:rPr>
              <w:t>Areas of Expertise</w:t>
            </w:r>
          </w:p>
          <w:p w14:paraId="1457C582" w14:textId="77777777" w:rsidR="00480734" w:rsidRPr="007E62DD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  <w:b/>
                <w:sz w:val="13"/>
                <w:szCs w:val="13"/>
              </w:rPr>
            </w:pPr>
          </w:p>
          <w:p w14:paraId="0640C1F4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>Executive Producer</w:t>
            </w:r>
            <w:r w:rsidRPr="003B2B41">
              <w:rPr>
                <w:rFonts w:asciiTheme="minorHAnsi" w:hAnsiTheme="minorHAnsi" w:cstheme="minorHAnsi"/>
              </w:rPr>
              <w:tab/>
              <w:t xml:space="preserve">     Creative Director</w:t>
            </w:r>
            <w:r w:rsidRPr="003B2B41">
              <w:rPr>
                <w:rFonts w:asciiTheme="minorHAnsi" w:hAnsiTheme="minorHAnsi" w:cstheme="minorHAnsi"/>
              </w:rPr>
              <w:tab/>
              <w:t>Management</w:t>
            </w:r>
          </w:p>
          <w:p w14:paraId="7D5D6A2E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03BF5DED" w14:textId="38864A7F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 xml:space="preserve">Developing/Producing Formats             </w:t>
            </w:r>
            <w:r w:rsidR="00795B5A" w:rsidRPr="003B2B41">
              <w:rPr>
                <w:rFonts w:asciiTheme="minorHAnsi" w:hAnsiTheme="minorHAnsi" w:cstheme="minorHAnsi"/>
              </w:rPr>
              <w:t>KPI’s</w:t>
            </w:r>
            <w:r w:rsidRPr="003B2B41">
              <w:rPr>
                <w:rFonts w:asciiTheme="minorHAnsi" w:hAnsiTheme="minorHAnsi" w:cstheme="minorHAnsi"/>
              </w:rPr>
              <w:t xml:space="preserve">  </w:t>
            </w:r>
            <w:r w:rsidR="00795B5A" w:rsidRPr="003B2B41">
              <w:rPr>
                <w:rFonts w:asciiTheme="minorHAnsi" w:hAnsiTheme="minorHAnsi" w:cstheme="minorHAnsi"/>
              </w:rPr>
              <w:t xml:space="preserve">           SOP’s</w:t>
            </w:r>
          </w:p>
          <w:p w14:paraId="5F830046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</w:p>
          <w:p w14:paraId="3FAE5998" w14:textId="2DB0AA6C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 xml:space="preserve">Quality Control    </w:t>
            </w:r>
            <w:r w:rsidR="003B2B41">
              <w:rPr>
                <w:rFonts w:asciiTheme="minorHAnsi" w:hAnsiTheme="minorHAnsi" w:cstheme="minorHAnsi"/>
              </w:rPr>
              <w:t xml:space="preserve">         </w:t>
            </w:r>
            <w:r w:rsidRPr="003B2B41">
              <w:rPr>
                <w:rFonts w:asciiTheme="minorHAnsi" w:hAnsiTheme="minorHAnsi" w:cstheme="minorHAnsi"/>
              </w:rPr>
              <w:t>Casting</w:t>
            </w:r>
            <w:r w:rsidRPr="003B2B41">
              <w:rPr>
                <w:rFonts w:asciiTheme="minorHAnsi" w:hAnsiTheme="minorHAnsi" w:cstheme="minorHAnsi"/>
              </w:rPr>
              <w:tab/>
              <w:t>Theme Park</w:t>
            </w:r>
            <w:r w:rsidR="00795B5A" w:rsidRPr="003B2B41">
              <w:rPr>
                <w:rFonts w:asciiTheme="minorHAnsi" w:hAnsiTheme="minorHAnsi" w:cstheme="minorHAnsi"/>
              </w:rPr>
              <w:t>s</w:t>
            </w:r>
          </w:p>
          <w:p w14:paraId="1EAFDFBB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</w:p>
          <w:p w14:paraId="5C26D5A9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 xml:space="preserve">Business Development        Training      Set Design   Budgeting             </w:t>
            </w:r>
          </w:p>
          <w:p w14:paraId="58DF8E3B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</w:p>
          <w:p w14:paraId="13606579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 xml:space="preserve">Costume Design/Sourcing      Mentor         Educational   </w:t>
            </w:r>
          </w:p>
          <w:p w14:paraId="742185FB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</w:p>
          <w:p w14:paraId="451DE2C6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 xml:space="preserve">Directing Live Experiences       Leadership         Leisure Industry               </w:t>
            </w:r>
          </w:p>
          <w:p w14:paraId="269191AF" w14:textId="77777777" w:rsidR="00480734" w:rsidRPr="003B2B41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98EB28D" w14:textId="77777777" w:rsidR="00480734" w:rsidRPr="007E62DD" w:rsidRDefault="00480734" w:rsidP="00480734">
            <w:pPr>
              <w:pBdr>
                <w:top w:val="single" w:sz="36" w:space="1" w:color="6F8BE8" w:themeColor="accent3" w:themeTint="66"/>
                <w:left w:val="single" w:sz="36" w:space="4" w:color="6F8BE8" w:themeColor="accent3" w:themeTint="66"/>
                <w:bottom w:val="single" w:sz="36" w:space="1" w:color="6F8BE8" w:themeColor="accent3" w:themeTint="66"/>
                <w:right w:val="single" w:sz="36" w:space="4" w:color="6F8BE8" w:themeColor="accent3" w:themeTint="66"/>
              </w:pBdr>
              <w:ind w:left="360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</w:rPr>
              <w:t>Lighting and Sound Design         Writing    Problem Solving</w:t>
            </w:r>
          </w:p>
          <w:p w14:paraId="6CCD24DA" w14:textId="77777777" w:rsidR="004857E4" w:rsidRDefault="004857E4" w:rsidP="00795B5A">
            <w:pPr>
              <w:pStyle w:val="Heading2"/>
              <w:spacing w:before="0"/>
              <w:rPr>
                <w:rFonts w:asciiTheme="majorHAnsi" w:hAnsiTheme="majorHAnsi" w:cs="Calibri"/>
                <w:color w:val="0072C7"/>
                <w:lang w:val="en-GB"/>
              </w:rPr>
            </w:pPr>
          </w:p>
          <w:p w14:paraId="0E024257" w14:textId="75698982" w:rsidR="003D1B71" w:rsidRPr="00F3752A" w:rsidRDefault="00000000" w:rsidP="00795B5A">
            <w:pPr>
              <w:pStyle w:val="Heading2"/>
              <w:spacing w:before="0"/>
              <w:rPr>
                <w:rFonts w:asciiTheme="majorHAnsi" w:hAnsiTheme="majorHAnsi" w:cs="Calibri"/>
                <w:color w:val="0072C7"/>
                <w:lang w:val="en-GB"/>
              </w:rPr>
            </w:pPr>
            <w:sdt>
              <w:sdtPr>
                <w:rPr>
                  <w:rFonts w:asciiTheme="majorHAnsi" w:hAnsiTheme="majorHAnsi" w:cs="Calibri"/>
                  <w:color w:val="0072C7"/>
                  <w:lang w:val="en-GB"/>
                </w:rPr>
                <w:id w:val="1196195576"/>
                <w:placeholder>
                  <w:docPart w:val="BD7C12D95828994E9686B2302E951D4A"/>
                </w:placeholder>
                <w:temporary/>
                <w:showingPlcHdr/>
                <w15:appearance w15:val="hidden"/>
              </w:sdtPr>
              <w:sdtContent>
                <w:r w:rsidR="003D1B71" w:rsidRPr="00F3752A">
                  <w:rPr>
                    <w:rFonts w:asciiTheme="majorHAnsi" w:hAnsiTheme="majorHAnsi" w:cs="Calibri"/>
                    <w:lang w:val="en-GB" w:bidi="en-GB"/>
                  </w:rPr>
                  <w:t>Experience</w:t>
                </w:r>
              </w:sdtContent>
            </w:sdt>
          </w:p>
          <w:p w14:paraId="621F5A7F" w14:textId="77777777" w:rsidR="004857E4" w:rsidRDefault="004857E4" w:rsidP="00C5554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November 2022 to present</w:t>
            </w:r>
          </w:p>
          <w:p w14:paraId="0CA91108" w14:textId="3C89CA7A" w:rsidR="004857E4" w:rsidRDefault="0037416D" w:rsidP="00C55546">
            <w:pPr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Director of Entertainment</w:t>
            </w:r>
            <w:r w:rsidR="004857E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857E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>•</w:t>
            </w:r>
            <w:r w:rsidR="004857E4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="004857E4" w:rsidRPr="003B2B41">
              <w:rPr>
                <w:sz w:val="20"/>
                <w:szCs w:val="20"/>
              </w:rPr>
              <w:t xml:space="preserve">Genting </w:t>
            </w:r>
            <w:proofErr w:type="spellStart"/>
            <w:r w:rsidR="004857E4" w:rsidRPr="003B2B41">
              <w:rPr>
                <w:sz w:val="20"/>
                <w:szCs w:val="20"/>
              </w:rPr>
              <w:t>Skyworlds</w:t>
            </w:r>
            <w:proofErr w:type="spellEnd"/>
          </w:p>
          <w:p w14:paraId="196CF9FB" w14:textId="77777777" w:rsidR="004857E4" w:rsidRPr="004857E4" w:rsidRDefault="004857E4" w:rsidP="00C5554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A7108EF" w14:textId="67DFB82A" w:rsidR="00795B5A" w:rsidRDefault="00795B5A" w:rsidP="00C5554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January 2022 to </w:t>
            </w:r>
            <w:r w:rsidR="004857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October 2022</w:t>
            </w:r>
          </w:p>
          <w:p w14:paraId="5ECF026F" w14:textId="7D87502B" w:rsidR="00795B5A" w:rsidRDefault="00795B5A" w:rsidP="00C5554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Consultant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>•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3B2B41">
              <w:rPr>
                <w:rFonts w:asciiTheme="minorHAnsi" w:hAnsiTheme="minorHAnsi" w:cstheme="minorHAnsi"/>
                <w:sz w:val="20"/>
                <w:szCs w:val="20"/>
              </w:rPr>
              <w:t>Aquaverse</w:t>
            </w:r>
            <w:proofErr w:type="spellEnd"/>
            <w:r w:rsidRPr="003B2B41">
              <w:rPr>
                <w:rFonts w:asciiTheme="minorHAnsi" w:hAnsiTheme="minorHAnsi" w:cstheme="minorHAnsi"/>
                <w:sz w:val="20"/>
                <w:szCs w:val="20"/>
              </w:rPr>
              <w:t xml:space="preserve"> Water Park, Thailand (SONY, Columbia Pictures)</w:t>
            </w:r>
          </w:p>
          <w:p w14:paraId="143578D1" w14:textId="77777777" w:rsidR="00795B5A" w:rsidRPr="00795B5A" w:rsidRDefault="00795B5A" w:rsidP="00C5554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6808ACA" w14:textId="7D707896" w:rsidR="00C55546" w:rsidRPr="00A02A90" w:rsidRDefault="00C55546" w:rsidP="00C5554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02A9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December 2019 to April 2020</w:t>
            </w:r>
          </w:p>
          <w:p w14:paraId="2D22BBDF" w14:textId="32B02015" w:rsidR="003D1B71" w:rsidRPr="003B2B41" w:rsidRDefault="007E62DD" w:rsidP="00AC6C7E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Consultant</w:t>
            </w:r>
            <w:r w:rsidRPr="00A02A90">
              <w:rPr>
                <w:rStyle w:val="Strong"/>
                <w:rFonts w:asciiTheme="minorHAnsi" w:hAnsiTheme="minorHAnsi" w:cstheme="minorHAnsi"/>
                <w:lang w:val="en-GB"/>
              </w:rPr>
              <w:t xml:space="preserve">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>•</w:t>
            </w:r>
            <w:r w:rsidR="003D1B71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="00C55546" w:rsidRPr="003B2B41">
              <w:rPr>
                <w:rFonts w:asciiTheme="minorHAnsi" w:hAnsiTheme="minorHAnsi" w:cstheme="minorHAnsi"/>
                <w:lang w:val="en-GB"/>
              </w:rPr>
              <w:t>Ramayana Water Park, Thailand</w:t>
            </w:r>
          </w:p>
          <w:p w14:paraId="288E3174" w14:textId="0BE0CFCE" w:rsidR="003D1B71" w:rsidRPr="00A02A90" w:rsidRDefault="00C55546" w:rsidP="00AC6C7E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3B2B41">
              <w:rPr>
                <w:rFonts w:asciiTheme="minorHAnsi" w:hAnsiTheme="minorHAnsi" w:cstheme="minorHAnsi"/>
                <w:sz w:val="20"/>
              </w:rPr>
              <w:t>June to Augus</w:t>
            </w:r>
            <w:r w:rsidRPr="00A02A90">
              <w:rPr>
                <w:rFonts w:asciiTheme="minorHAnsi" w:hAnsiTheme="minorHAnsi" w:cstheme="minorHAnsi"/>
                <w:sz w:val="20"/>
              </w:rPr>
              <w:t>t 2019</w:t>
            </w:r>
            <w:r w:rsidR="00A56AA5" w:rsidRPr="00A02A90">
              <w:rPr>
                <w:rFonts w:asciiTheme="minorHAnsi" w:hAnsiTheme="minorHAnsi" w:cstheme="minorHAnsi"/>
                <w:sz w:val="20"/>
              </w:rPr>
              <w:t xml:space="preserve"> – Television Series</w:t>
            </w:r>
          </w:p>
          <w:p w14:paraId="720C0801" w14:textId="5D072F7F" w:rsidR="003D1B71" w:rsidRPr="00A02A90" w:rsidRDefault="00C55546" w:rsidP="00AC6C7E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Creative Director</w:t>
            </w:r>
            <w:r w:rsidR="0018442E" w:rsidRPr="00A02A90">
              <w:rPr>
                <w:rStyle w:val="Strong"/>
                <w:rFonts w:asciiTheme="minorHAnsi" w:hAnsiTheme="minorHAnsi" w:cstheme="minorHAnsi"/>
                <w:lang w:val="en-GB"/>
              </w:rPr>
              <w:t xml:space="preserve"> </w:t>
            </w:r>
            <w:r w:rsidR="003D1B71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  <w:lang w:val="en-GB"/>
              </w:rPr>
              <w:t>The Masked Singer (Australia</w:t>
            </w:r>
            <w:r w:rsidR="003B2B41">
              <w:rPr>
                <w:rFonts w:asciiTheme="minorHAnsi" w:hAnsiTheme="minorHAnsi" w:cstheme="minorHAnsi"/>
                <w:lang w:val="en-GB"/>
              </w:rPr>
              <w:t xml:space="preserve"> Season 1</w:t>
            </w:r>
            <w:r w:rsidRPr="00A02A90">
              <w:rPr>
                <w:rFonts w:asciiTheme="minorHAnsi" w:hAnsiTheme="minorHAnsi" w:cstheme="minorHAnsi"/>
                <w:lang w:val="en-GB"/>
              </w:rPr>
              <w:t>)</w:t>
            </w:r>
            <w:r w:rsidR="003D1B71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  <w:lang w:val="en-GB"/>
              </w:rPr>
              <w:t>Warner Bros.</w:t>
            </w:r>
          </w:p>
          <w:p w14:paraId="71EEE8E5" w14:textId="77777777" w:rsidR="004857E4" w:rsidRDefault="004857E4" w:rsidP="00AC6C7E">
            <w:pPr>
              <w:pStyle w:val="Dates"/>
              <w:rPr>
                <w:rFonts w:asciiTheme="minorHAnsi" w:hAnsiTheme="minorHAnsi" w:cstheme="minorHAnsi"/>
                <w:sz w:val="20"/>
                <w:lang w:val="en-GB"/>
              </w:rPr>
            </w:pPr>
          </w:p>
          <w:p w14:paraId="7590A62D" w14:textId="09E9B1FA" w:rsidR="004857E4" w:rsidRDefault="00000000" w:rsidP="004857E4">
            <w:pPr>
              <w:rPr>
                <w:rFonts w:asciiTheme="majorHAnsi" w:hAnsiTheme="majorHAnsi"/>
                <w:color w:val="0072C7"/>
                <w:lang w:val="en-GB"/>
              </w:rPr>
            </w:pPr>
            <w:sdt>
              <w:sdtPr>
                <w:rPr>
                  <w:rFonts w:asciiTheme="majorHAnsi" w:hAnsiTheme="majorHAnsi"/>
                  <w:color w:val="0072C7"/>
                  <w:lang w:val="en-GB"/>
                </w:rPr>
                <w:id w:val="651113317"/>
                <w:placeholder>
                  <w:docPart w:val="47D02558CA8B5947BA03957BFA30CA0F"/>
                </w:placeholder>
                <w:temporary/>
                <w:showingPlcHdr/>
                <w15:appearance w15:val="hidden"/>
              </w:sdtPr>
              <w:sdtContent>
                <w:r w:rsidR="004857E4" w:rsidRPr="00A56AA5">
                  <w:rPr>
                    <w:rFonts w:asciiTheme="majorHAnsi" w:hAnsiTheme="majorHAnsi"/>
                    <w:b/>
                    <w:bCs/>
                    <w:color w:val="0070C0"/>
                    <w:sz w:val="24"/>
                    <w:szCs w:val="24"/>
                    <w:u w:val="single"/>
                    <w:lang w:val="en-GB" w:bidi="en-GB"/>
                  </w:rPr>
                  <w:t>Experience</w:t>
                </w:r>
              </w:sdtContent>
            </w:sdt>
            <w:r w:rsidR="004857E4">
              <w:rPr>
                <w:rFonts w:asciiTheme="majorHAnsi" w:hAnsiTheme="majorHAnsi"/>
                <w:color w:val="0072C7"/>
                <w:lang w:val="en-GB"/>
              </w:rPr>
              <w:t xml:space="preserve"> continued….</w:t>
            </w:r>
          </w:p>
          <w:p w14:paraId="655D6C21" w14:textId="77777777" w:rsidR="004857E4" w:rsidRDefault="004857E4" w:rsidP="004857E4">
            <w:pPr>
              <w:rPr>
                <w:rFonts w:asciiTheme="majorHAnsi" w:hAnsiTheme="majorHAnsi"/>
                <w:color w:val="0072C7"/>
                <w:lang w:val="en-GB"/>
              </w:rPr>
            </w:pPr>
          </w:p>
          <w:p w14:paraId="529BF889" w14:textId="40A76C34" w:rsidR="003D1B71" w:rsidRPr="00A02A90" w:rsidRDefault="00C55546" w:rsidP="00AC6C7E">
            <w:pPr>
              <w:pStyle w:val="Dates"/>
              <w:rPr>
                <w:rFonts w:asciiTheme="minorHAnsi" w:hAnsiTheme="minorHAnsi" w:cstheme="minorHAnsi"/>
                <w:sz w:val="20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  <w:lang w:val="en-GB"/>
              </w:rPr>
              <w:t>2017, 2018, 2019</w:t>
            </w:r>
            <w:r w:rsidR="00A56AA5" w:rsidRPr="00A02A90">
              <w:rPr>
                <w:rFonts w:asciiTheme="minorHAnsi" w:hAnsiTheme="minorHAnsi" w:cstheme="minorHAnsi"/>
                <w:sz w:val="20"/>
                <w:lang w:val="en-GB"/>
              </w:rPr>
              <w:t xml:space="preserve"> – Television Series</w:t>
            </w:r>
          </w:p>
          <w:p w14:paraId="449A8872" w14:textId="68C32D50" w:rsidR="003D1B71" w:rsidRPr="00A02A90" w:rsidRDefault="00C55546" w:rsidP="00AC6C7E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Creative Director</w:t>
            </w:r>
            <w:r w:rsidR="0018442E" w:rsidRPr="00A02A90">
              <w:rPr>
                <w:rStyle w:val="Strong"/>
                <w:rFonts w:asciiTheme="minorHAnsi" w:hAnsiTheme="minorHAnsi" w:cstheme="minorHAnsi"/>
                <w:lang w:val="en-GB"/>
              </w:rPr>
              <w:t xml:space="preserve"> </w:t>
            </w:r>
            <w:r w:rsidR="003D1B71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  <w:lang w:val="en-GB"/>
              </w:rPr>
              <w:t>Asia’s Got Talent</w:t>
            </w:r>
            <w:r w:rsidR="00A56AA5" w:rsidRPr="00A02A90">
              <w:rPr>
                <w:rFonts w:asciiTheme="minorHAnsi" w:hAnsiTheme="minorHAnsi" w:cstheme="minorHAnsi"/>
                <w:lang w:val="en-GB"/>
              </w:rPr>
              <w:t xml:space="preserve"> - Seasons 2 &amp; 3</w:t>
            </w:r>
            <w:r w:rsidR="00A56AA5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="003D1B71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  <w:lang w:val="en-GB"/>
              </w:rPr>
              <w:t>Sony</w:t>
            </w:r>
          </w:p>
          <w:p w14:paraId="0B416CDE" w14:textId="1321DBF9" w:rsidR="00A56AA5" w:rsidRPr="00A02A90" w:rsidRDefault="00A56AA5" w:rsidP="00A56AA5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>September to December 2018 – Live TV Event</w:t>
            </w:r>
          </w:p>
          <w:p w14:paraId="513DBC88" w14:textId="20F11FC0" w:rsidR="00A56AA5" w:rsidRPr="004857E4" w:rsidRDefault="00A56AA5" w:rsidP="004857E4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Creative Director</w:t>
            </w:r>
            <w:r w:rsidRPr="00A02A90">
              <w:rPr>
                <w:rStyle w:val="Strong"/>
                <w:rFonts w:asciiTheme="minorHAnsi" w:hAnsiTheme="minorHAnsi" w:cstheme="minorHAnsi"/>
                <w:lang w:val="en-GB"/>
              </w:rPr>
              <w:t xml:space="preserve">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  <w:lang w:val="en-GB"/>
              </w:rPr>
              <w:t>Countdown to 2019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proofErr w:type="spellStart"/>
            <w:r w:rsidRPr="00A02A90">
              <w:rPr>
                <w:rFonts w:asciiTheme="minorHAnsi" w:hAnsiTheme="minorHAnsi" w:cstheme="minorHAnsi"/>
                <w:lang w:val="en-GB"/>
              </w:rPr>
              <w:t>Mediacorp</w:t>
            </w:r>
            <w:proofErr w:type="spellEnd"/>
            <w:r w:rsidR="003B2B41">
              <w:rPr>
                <w:rFonts w:asciiTheme="minorHAnsi" w:hAnsiTheme="minorHAnsi" w:cstheme="minorHAnsi"/>
                <w:lang w:val="en-GB"/>
              </w:rPr>
              <w:t xml:space="preserve"> (Singapore)</w:t>
            </w:r>
          </w:p>
          <w:p w14:paraId="30BA2BF2" w14:textId="6A0B2179" w:rsidR="00A56AA5" w:rsidRPr="00A02A90" w:rsidRDefault="00ED60CC" w:rsidP="00A56AA5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</w:rPr>
              <w:t>May</w:t>
            </w:r>
            <w:r w:rsidR="00A56AA5" w:rsidRPr="00A02A90">
              <w:rPr>
                <w:rFonts w:asciiTheme="minorHAnsi" w:hAnsiTheme="minorHAnsi" w:cstheme="minorHAnsi"/>
                <w:sz w:val="20"/>
              </w:rPr>
              <w:t xml:space="preserve"> to </w:t>
            </w:r>
            <w:r>
              <w:rPr>
                <w:rFonts w:asciiTheme="minorHAnsi" w:hAnsiTheme="minorHAnsi" w:cstheme="minorHAnsi"/>
                <w:sz w:val="20"/>
              </w:rPr>
              <w:t>September</w:t>
            </w:r>
            <w:r w:rsidR="00A56AA5" w:rsidRPr="00A02A90">
              <w:rPr>
                <w:rFonts w:asciiTheme="minorHAnsi" w:hAnsiTheme="minorHAnsi" w:cstheme="minorHAnsi"/>
                <w:sz w:val="20"/>
              </w:rPr>
              <w:t xml:space="preserve"> 201</w:t>
            </w:r>
            <w:r>
              <w:rPr>
                <w:rFonts w:asciiTheme="minorHAnsi" w:hAnsiTheme="minorHAnsi" w:cstheme="minorHAnsi"/>
                <w:sz w:val="20"/>
              </w:rPr>
              <w:t>8</w:t>
            </w:r>
            <w:r w:rsidR="00A56AA5" w:rsidRPr="00A02A90">
              <w:rPr>
                <w:rFonts w:asciiTheme="minorHAnsi" w:hAnsiTheme="minorHAnsi" w:cstheme="minorHAnsi"/>
                <w:sz w:val="20"/>
              </w:rPr>
              <w:t xml:space="preserve"> – Television Series</w:t>
            </w:r>
          </w:p>
          <w:p w14:paraId="7134BB54" w14:textId="3238AC32" w:rsidR="00A56AA5" w:rsidRPr="00A02A90" w:rsidRDefault="00A56AA5" w:rsidP="00A56AA5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 xml:space="preserve">Executive Producer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</w:rPr>
              <w:t>Coke Studio (The Philippines)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  <w:lang w:val="en-GB"/>
              </w:rPr>
              <w:t>Coca Cola</w:t>
            </w:r>
          </w:p>
          <w:p w14:paraId="37E6EBA5" w14:textId="42BF43A8" w:rsidR="00A56AA5" w:rsidRPr="00A02A90" w:rsidRDefault="00A56AA5" w:rsidP="00A56AA5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>February to April 2018 – Television Series</w:t>
            </w:r>
          </w:p>
          <w:p w14:paraId="30EAF075" w14:textId="13D7C832" w:rsidR="00A56AA5" w:rsidRPr="00A02A90" w:rsidRDefault="00A56AA5" w:rsidP="00A56AA5">
            <w:pPr>
              <w:pStyle w:val="Experience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 xml:space="preserve">Creative </w:t>
            </w:r>
            <w:r w:rsidR="00B3567A" w:rsidRPr="00A02A90">
              <w:rPr>
                <w:rFonts w:asciiTheme="minorHAnsi" w:hAnsiTheme="minorHAnsi" w:cstheme="minorHAnsi"/>
                <w:lang w:val="en-GB"/>
              </w:rPr>
              <w:t>Director •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Pr="00A02A90">
              <w:rPr>
                <w:rFonts w:asciiTheme="minorHAnsi" w:hAnsiTheme="minorHAnsi" w:cstheme="minorHAnsi"/>
              </w:rPr>
              <w:t>Kids Got Talent China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  <w:lang w:val="en-GB"/>
              </w:rPr>
              <w:t>Freemantle (Shanghai)</w:t>
            </w:r>
          </w:p>
          <w:p w14:paraId="4583D2B5" w14:textId="59EDA0FE" w:rsidR="00A56AA5" w:rsidRPr="00A02A90" w:rsidRDefault="00A56AA5" w:rsidP="00A56AA5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 xml:space="preserve">August 2015 to February 2018 – </w:t>
            </w:r>
            <w:r w:rsidRPr="003B2B41">
              <w:rPr>
                <w:rFonts w:asciiTheme="minorHAnsi" w:hAnsiTheme="minorHAnsi" w:cstheme="minorHAnsi"/>
                <w:sz w:val="20"/>
              </w:rPr>
              <w:t>Theme Park</w:t>
            </w:r>
          </w:p>
          <w:p w14:paraId="55CD0488" w14:textId="043EBD04" w:rsidR="00A56AA5" w:rsidRPr="00A02A90" w:rsidRDefault="00A56AA5" w:rsidP="00A56AA5">
            <w:pPr>
              <w:pStyle w:val="Experience"/>
              <w:rPr>
                <w:rFonts w:asciiTheme="minorHAnsi" w:hAnsiTheme="minorHAnsi" w:cstheme="minorHAnsi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 xml:space="preserve">Entertainment Senior Manager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</w:rPr>
              <w:t>MAPS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</w:rPr>
              <w:t>Animation Theme Parks</w:t>
            </w:r>
          </w:p>
          <w:p w14:paraId="68903824" w14:textId="781001FB" w:rsidR="00B3567A" w:rsidRPr="003B2B41" w:rsidRDefault="00B3567A" w:rsidP="00B3567A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 xml:space="preserve">July 2013 to August 2015 – </w:t>
            </w:r>
            <w:r w:rsidRPr="003B2B41">
              <w:rPr>
                <w:rFonts w:asciiTheme="minorHAnsi" w:hAnsiTheme="minorHAnsi" w:cstheme="minorHAnsi"/>
                <w:sz w:val="20"/>
              </w:rPr>
              <w:t>Theme Park</w:t>
            </w:r>
          </w:p>
          <w:p w14:paraId="7FC6AF44" w14:textId="6F017BC9" w:rsidR="00B3567A" w:rsidRPr="00A02A90" w:rsidRDefault="00A02A90" w:rsidP="00B3567A">
            <w:pPr>
              <w:pStyle w:val="Experience"/>
              <w:rPr>
                <w:rFonts w:asciiTheme="minorHAnsi" w:hAnsiTheme="minorHAnsi" w:cstheme="minorHAnsi"/>
              </w:rPr>
            </w:pPr>
            <w:r w:rsidRPr="003B2B41">
              <w:rPr>
                <w:rFonts w:asciiTheme="minorHAnsi" w:hAnsiTheme="minorHAnsi" w:cstheme="minorHAnsi"/>
                <w:lang w:val="en-GB"/>
              </w:rPr>
              <w:t xml:space="preserve">General Manager </w:t>
            </w:r>
            <w:r w:rsidR="00B3567A" w:rsidRPr="003B2B41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3B2B41">
              <w:rPr>
                <w:rFonts w:asciiTheme="minorHAnsi" w:hAnsiTheme="minorHAnsi" w:cstheme="minorHAnsi"/>
              </w:rPr>
              <w:t>Carto</w:t>
            </w:r>
            <w:r w:rsidRPr="00A02A90">
              <w:rPr>
                <w:rFonts w:asciiTheme="minorHAnsi" w:hAnsiTheme="minorHAnsi" w:cstheme="minorHAnsi"/>
              </w:rPr>
              <w:t xml:space="preserve">on Network </w:t>
            </w:r>
            <w:proofErr w:type="spellStart"/>
            <w:r w:rsidRPr="00A02A90">
              <w:rPr>
                <w:rFonts w:asciiTheme="minorHAnsi" w:hAnsiTheme="minorHAnsi" w:cstheme="minorHAnsi"/>
              </w:rPr>
              <w:t>Amazone</w:t>
            </w:r>
            <w:proofErr w:type="spellEnd"/>
            <w:r w:rsidR="00B3567A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</w:rPr>
              <w:t>Amazon Falls</w:t>
            </w:r>
          </w:p>
          <w:p w14:paraId="201710A3" w14:textId="78734824" w:rsidR="00A02A90" w:rsidRPr="00A02A90" w:rsidRDefault="00A02A90" w:rsidP="00A02A90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>20</w:t>
            </w:r>
            <w:r>
              <w:rPr>
                <w:rFonts w:asciiTheme="minorHAnsi" w:hAnsiTheme="minorHAnsi" w:cstheme="minorHAnsi"/>
                <w:sz w:val="20"/>
              </w:rPr>
              <w:t>09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to 201</w:t>
            </w:r>
            <w:r>
              <w:rPr>
                <w:rFonts w:asciiTheme="minorHAnsi" w:hAnsiTheme="minorHAnsi" w:cstheme="minorHAnsi"/>
                <w:sz w:val="20"/>
              </w:rPr>
              <w:t>3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– </w:t>
            </w:r>
            <w:r>
              <w:rPr>
                <w:rFonts w:asciiTheme="minorHAnsi" w:hAnsiTheme="minorHAnsi" w:cstheme="minorHAnsi"/>
                <w:sz w:val="20"/>
              </w:rPr>
              <w:t>Theme Parks and Live Shows</w:t>
            </w:r>
          </w:p>
          <w:p w14:paraId="70BCB215" w14:textId="25F0A163" w:rsidR="00A02A90" w:rsidRDefault="00A02A90" w:rsidP="00A02A90">
            <w:pPr>
              <w:pStyle w:val="Experience"/>
            </w:pPr>
            <w:r>
              <w:rPr>
                <w:rFonts w:asciiTheme="minorHAnsi" w:hAnsiTheme="minorHAnsi" w:cstheme="minorHAnsi"/>
                <w:lang w:val="en-GB"/>
              </w:rPr>
              <w:t>Producer/Show Director</w:t>
            </w:r>
            <w:r w:rsidRPr="00A02A90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Sunway Lagoon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>
              <w:t>Aspire</w:t>
            </w:r>
          </w:p>
          <w:p w14:paraId="1DAF9E28" w14:textId="4C22AFA2" w:rsidR="00A02A90" w:rsidRPr="00A02A90" w:rsidRDefault="00A02A90" w:rsidP="00A02A90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 xml:space="preserve">1999 to </w:t>
            </w:r>
            <w:proofErr w:type="gramStart"/>
            <w:r w:rsidRPr="00A02A90">
              <w:rPr>
                <w:rFonts w:asciiTheme="minorHAnsi" w:hAnsiTheme="minorHAnsi" w:cstheme="minorHAnsi"/>
                <w:sz w:val="20"/>
              </w:rPr>
              <w:t>2009  –</w:t>
            </w:r>
            <w:proofErr w:type="gramEnd"/>
            <w:r w:rsidRPr="00A02A90">
              <w:rPr>
                <w:rFonts w:asciiTheme="minorHAnsi" w:hAnsiTheme="minorHAnsi" w:cstheme="minorHAnsi"/>
                <w:sz w:val="20"/>
              </w:rPr>
              <w:t xml:space="preserve"> Theatre</w:t>
            </w:r>
            <w:r>
              <w:rPr>
                <w:rFonts w:asciiTheme="minorHAnsi" w:hAnsiTheme="minorHAnsi" w:cstheme="minorHAnsi"/>
                <w:sz w:val="20"/>
              </w:rPr>
              <w:t xml:space="preserve"> and Touring*</w:t>
            </w:r>
          </w:p>
          <w:p w14:paraId="7553136F" w14:textId="4B1CD967" w:rsidR="00A02A90" w:rsidRPr="00A02A90" w:rsidRDefault="00A02A90" w:rsidP="00A02A90">
            <w:pPr>
              <w:pStyle w:val="Experience"/>
              <w:rPr>
                <w:rFonts w:asciiTheme="minorHAnsi" w:hAnsiTheme="minorHAnsi" w:cstheme="minorHAnsi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Producer/Director/General Manager</w:t>
            </w:r>
            <w:r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Pr="00A02A90">
              <w:rPr>
                <w:rFonts w:asciiTheme="minorHAnsi" w:hAnsiTheme="minorHAnsi" w:cstheme="minorHAnsi"/>
              </w:rPr>
              <w:t>Theatre Royal</w:t>
            </w:r>
            <w:r w:rsidR="003B2B41">
              <w:rPr>
                <w:rFonts w:asciiTheme="minorHAnsi" w:hAnsiTheme="minorHAnsi" w:cstheme="minorHAnsi"/>
              </w:rPr>
              <w:t>, Lincoln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• </w:t>
            </w:r>
            <w:r w:rsidRPr="00A02A90">
              <w:rPr>
                <w:rFonts w:asciiTheme="minorHAnsi" w:hAnsiTheme="minorHAnsi" w:cstheme="minorHAnsi"/>
              </w:rPr>
              <w:t>C</w:t>
            </w:r>
            <w:r w:rsidR="003B2B41">
              <w:rPr>
                <w:rFonts w:asciiTheme="minorHAnsi" w:hAnsiTheme="minorHAnsi" w:cstheme="minorHAnsi"/>
              </w:rPr>
              <w:t xml:space="preserve">hris </w:t>
            </w:r>
            <w:r w:rsidRPr="00A02A90">
              <w:rPr>
                <w:rFonts w:asciiTheme="minorHAnsi" w:hAnsiTheme="minorHAnsi" w:cstheme="minorHAnsi"/>
              </w:rPr>
              <w:t>M</w:t>
            </w:r>
            <w:r w:rsidR="003B2B41">
              <w:rPr>
                <w:rFonts w:asciiTheme="minorHAnsi" w:hAnsiTheme="minorHAnsi" w:cstheme="minorHAnsi"/>
              </w:rPr>
              <w:t xml:space="preserve">oreno </w:t>
            </w:r>
            <w:r w:rsidRPr="00A02A90">
              <w:rPr>
                <w:rFonts w:asciiTheme="minorHAnsi" w:hAnsiTheme="minorHAnsi" w:cstheme="minorHAnsi"/>
              </w:rPr>
              <w:t>L</w:t>
            </w:r>
            <w:r w:rsidR="003B2B41">
              <w:rPr>
                <w:rFonts w:asciiTheme="minorHAnsi" w:hAnsiTheme="minorHAnsi" w:cstheme="minorHAnsi"/>
              </w:rPr>
              <w:t>imited</w:t>
            </w:r>
          </w:p>
          <w:p w14:paraId="288C75B8" w14:textId="09FFF8E7" w:rsidR="00A02A90" w:rsidRPr="00A02A90" w:rsidRDefault="00A02A90" w:rsidP="00A02A90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>199</w:t>
            </w:r>
            <w:r>
              <w:rPr>
                <w:rFonts w:asciiTheme="minorHAnsi" w:hAnsiTheme="minorHAnsi" w:cstheme="minorHAnsi"/>
                <w:sz w:val="20"/>
              </w:rPr>
              <w:t>3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to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>199</w:t>
            </w:r>
            <w:r w:rsidRPr="00A02A90">
              <w:rPr>
                <w:rFonts w:asciiTheme="minorHAnsi" w:hAnsiTheme="minorHAnsi" w:cstheme="minorHAnsi"/>
                <w:sz w:val="20"/>
              </w:rPr>
              <w:t>9  –</w:t>
            </w:r>
            <w:proofErr w:type="gramEnd"/>
            <w:r w:rsidRPr="00A02A90">
              <w:rPr>
                <w:rFonts w:asciiTheme="minorHAnsi" w:hAnsiTheme="minorHAnsi" w:cstheme="minorHAnsi"/>
                <w:sz w:val="20"/>
              </w:rPr>
              <w:t xml:space="preserve"> Theatre</w:t>
            </w:r>
          </w:p>
          <w:p w14:paraId="2F8CD868" w14:textId="08AF4F99" w:rsidR="00A02A90" w:rsidRDefault="00A02A90" w:rsidP="00A02A90">
            <w:pPr>
              <w:pStyle w:val="Experience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GB"/>
              </w:rPr>
              <w:t>Marketing Manager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Millfield Th</w:t>
            </w:r>
            <w:r w:rsidRPr="00A02A90">
              <w:rPr>
                <w:rFonts w:asciiTheme="minorHAnsi" w:hAnsiTheme="minorHAnsi" w:cstheme="minorHAnsi"/>
              </w:rPr>
              <w:t>eatre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London B</w:t>
            </w:r>
            <w:r w:rsidR="003B2B41">
              <w:rPr>
                <w:rFonts w:asciiTheme="minorHAnsi" w:hAnsiTheme="minorHAnsi" w:cstheme="minorHAnsi"/>
              </w:rPr>
              <w:t>orou</w:t>
            </w:r>
            <w:r>
              <w:rPr>
                <w:rFonts w:asciiTheme="minorHAnsi" w:hAnsiTheme="minorHAnsi" w:cstheme="minorHAnsi"/>
              </w:rPr>
              <w:t>gh of Enfield</w:t>
            </w:r>
          </w:p>
          <w:p w14:paraId="4A06C381" w14:textId="35C23DF1" w:rsidR="00A02A90" w:rsidRPr="00A02A90" w:rsidRDefault="00A02A90" w:rsidP="00A02A90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 w:rsidRPr="00A02A90">
              <w:rPr>
                <w:rFonts w:asciiTheme="minorHAnsi" w:hAnsiTheme="minorHAnsi" w:cstheme="minorHAnsi"/>
                <w:sz w:val="20"/>
              </w:rPr>
              <w:t>19</w:t>
            </w:r>
            <w:r>
              <w:rPr>
                <w:rFonts w:asciiTheme="minorHAnsi" w:hAnsiTheme="minorHAnsi" w:cstheme="minorHAnsi"/>
                <w:sz w:val="20"/>
              </w:rPr>
              <w:t>85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to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>1993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 –</w:t>
            </w:r>
            <w:proofErr w:type="gramEnd"/>
            <w:r w:rsidRPr="00A02A90">
              <w:rPr>
                <w:rFonts w:asciiTheme="minorHAnsi" w:hAnsiTheme="minorHAnsi" w:cstheme="minorHAnsi"/>
                <w:sz w:val="20"/>
              </w:rPr>
              <w:t xml:space="preserve"> Theatre</w:t>
            </w:r>
            <w:r>
              <w:rPr>
                <w:rFonts w:asciiTheme="minorHAnsi" w:hAnsiTheme="minorHAnsi" w:cstheme="minorHAnsi"/>
                <w:sz w:val="20"/>
              </w:rPr>
              <w:t xml:space="preserve"> and Television</w:t>
            </w:r>
          </w:p>
          <w:p w14:paraId="008700C3" w14:textId="39FF52FD" w:rsidR="00A02A90" w:rsidRDefault="00A02A90" w:rsidP="00A02A90">
            <w:pPr>
              <w:pStyle w:val="Experience"/>
              <w:rPr>
                <w:rFonts w:asciiTheme="minorHAnsi" w:hAnsiTheme="minorHAnsi" w:cstheme="minorHAnsi"/>
              </w:rPr>
            </w:pPr>
            <w:r w:rsidRPr="00A02A90">
              <w:rPr>
                <w:rFonts w:asciiTheme="minorHAnsi" w:hAnsiTheme="minorHAnsi" w:cstheme="minorHAnsi"/>
                <w:lang w:val="en-GB"/>
              </w:rPr>
              <w:t>P</w:t>
            </w:r>
            <w:r>
              <w:rPr>
                <w:rFonts w:asciiTheme="minorHAnsi" w:hAnsiTheme="minorHAnsi" w:cstheme="minorHAnsi"/>
                <w:lang w:val="en-GB"/>
              </w:rPr>
              <w:t>erformer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Theatre &amp; TV</w:t>
            </w: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Freelance</w:t>
            </w:r>
          </w:p>
          <w:p w14:paraId="391E37FF" w14:textId="5B3D2A03" w:rsidR="00A02A90" w:rsidRPr="00A02A90" w:rsidRDefault="00A02A90" w:rsidP="00A02A90">
            <w:pPr>
              <w:pStyle w:val="Dates"/>
              <w:rPr>
                <w:rFonts w:asciiTheme="minorHAnsi" w:hAnsiTheme="minorHAnsi" w:cstheme="minorHAnsi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</w:rPr>
              <w:t>1979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to </w:t>
            </w:r>
            <w:proofErr w:type="gramStart"/>
            <w:r>
              <w:rPr>
                <w:rFonts w:asciiTheme="minorHAnsi" w:hAnsiTheme="minorHAnsi" w:cstheme="minorHAnsi"/>
                <w:sz w:val="20"/>
              </w:rPr>
              <w:t>1985</w:t>
            </w:r>
            <w:r w:rsidRPr="00A02A90">
              <w:rPr>
                <w:rFonts w:asciiTheme="minorHAnsi" w:hAnsiTheme="minorHAnsi" w:cstheme="minorHAnsi"/>
                <w:sz w:val="20"/>
              </w:rPr>
              <w:t xml:space="preserve">  –</w:t>
            </w:r>
            <w:proofErr w:type="gramEnd"/>
            <w:r w:rsidRPr="00A02A90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Bank</w:t>
            </w:r>
          </w:p>
          <w:p w14:paraId="7CAA121E" w14:textId="488D630B" w:rsidR="00153B48" w:rsidRPr="003B2B41" w:rsidRDefault="00A02A90" w:rsidP="00A02A90">
            <w:pPr>
              <w:pStyle w:val="Experience"/>
            </w:pPr>
            <w:r>
              <w:rPr>
                <w:rFonts w:asciiTheme="minorHAnsi" w:hAnsiTheme="minorHAnsi" w:cstheme="minorHAnsi"/>
                <w:lang w:val="en-GB"/>
              </w:rPr>
              <w:t xml:space="preserve">Bank Clerk </w:t>
            </w:r>
            <w:proofErr w:type="gramStart"/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 </w:t>
            </w:r>
            <w:r>
              <w:t>Royal</w:t>
            </w:r>
            <w:proofErr w:type="gramEnd"/>
            <w:r>
              <w:t xml:space="preserve"> Bank of Scotland</w:t>
            </w:r>
          </w:p>
          <w:p w14:paraId="4B5A610B" w14:textId="052155D8" w:rsidR="00153B48" w:rsidRPr="00B6367B" w:rsidRDefault="00153B48" w:rsidP="00153B48">
            <w:pPr>
              <w:pStyle w:val="Experience"/>
              <w:rPr>
                <w:b/>
                <w:bCs/>
              </w:rPr>
            </w:pPr>
            <w:r w:rsidRPr="00B6367B">
              <w:rPr>
                <w:b/>
                <w:bCs/>
              </w:rPr>
              <w:t xml:space="preserve">*      </w:t>
            </w:r>
            <w:r w:rsidRPr="00B6367B">
              <w:rPr>
                <w:b/>
                <w:bCs/>
                <w:u w:val="single"/>
              </w:rPr>
              <w:t xml:space="preserve">UK Shows </w:t>
            </w:r>
            <w:r w:rsidR="00B6367B" w:rsidRPr="00B6367B">
              <w:rPr>
                <w:b/>
                <w:bCs/>
                <w:u w:val="single"/>
              </w:rPr>
              <w:t xml:space="preserve">&amp; </w:t>
            </w:r>
            <w:r w:rsidR="00B6367B">
              <w:rPr>
                <w:b/>
                <w:bCs/>
                <w:u w:val="single"/>
              </w:rPr>
              <w:t>T</w:t>
            </w:r>
            <w:r w:rsidR="00B6367B" w:rsidRPr="00B6367B">
              <w:rPr>
                <w:b/>
                <w:bCs/>
                <w:u w:val="single"/>
              </w:rPr>
              <w:t xml:space="preserve">ours </w:t>
            </w:r>
            <w:r w:rsidRPr="00B6367B">
              <w:rPr>
                <w:b/>
                <w:bCs/>
                <w:u w:val="single"/>
              </w:rPr>
              <w:t>as a Director</w:t>
            </w:r>
            <w:r w:rsidR="00FA4378">
              <w:rPr>
                <w:b/>
                <w:bCs/>
                <w:u w:val="single"/>
              </w:rPr>
              <w:t xml:space="preserve"> </w:t>
            </w:r>
            <w:proofErr w:type="gramStart"/>
            <w:r w:rsidR="00FA4378">
              <w:rPr>
                <w:b/>
                <w:bCs/>
                <w:u w:val="single"/>
              </w:rPr>
              <w:t>include:-</w:t>
            </w:r>
            <w:proofErr w:type="gramEnd"/>
          </w:p>
          <w:p w14:paraId="5A3446EB" w14:textId="3C02B1D6" w:rsidR="00B6367B" w:rsidRDefault="00153B48" w:rsidP="002505CC">
            <w:pPr>
              <w:pStyle w:val="Experience"/>
              <w:spacing w:after="40" w:line="360" w:lineRule="auto"/>
              <w:rPr>
                <w:rFonts w:asciiTheme="minorHAnsi" w:hAnsiTheme="minorHAnsi" w:cstheme="minorHAnsi"/>
              </w:rPr>
            </w:pPr>
            <w:r>
              <w:t>TEEN SCREAM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RETURN TO THE FORBIDDEN PLANET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ASPECTS OF LOV</w:t>
            </w:r>
            <w:r w:rsidR="00D57F34">
              <w:t>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GODSPELL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HAIR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FAME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D57F34">
              <w:t>EUROVISION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MURDER AT THE VICARAGE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THE TART AND THE VICAR’S WIFE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GHOST TRAIN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LEADER OF THE PACK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STEPPING OUT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B6367B">
              <w:t>BEAUTY &amp; THE BEAST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BOOM BANG-A-BANG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ROCK HARD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FIVE BLUE-HAIRED LADIES SITTING ON A GREEN PARK BENCH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THERE’S NO PLACE LIKE A HOME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D57F34">
              <w:rPr>
                <w:rFonts w:asciiTheme="minorHAnsi" w:hAnsiTheme="minorHAnsi" w:cstheme="minorHAnsi"/>
              </w:rPr>
              <w:t>ANNIE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B6367B">
              <w:rPr>
                <w:rFonts w:asciiTheme="minorHAnsi" w:hAnsiTheme="minorHAnsi" w:cstheme="minorHAnsi"/>
              </w:rPr>
              <w:t>CRAZY FOR YOU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Ken Hill’s PHANTOM OF THE OPERA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B6367B">
              <w:rPr>
                <w:rFonts w:asciiTheme="minorHAnsi" w:hAnsiTheme="minorHAnsi" w:cstheme="minorHAnsi"/>
              </w:rPr>
              <w:t>HELLO DOLLY!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rPr>
                <w:rFonts w:asciiTheme="minorHAnsi" w:hAnsiTheme="minorHAnsi" w:cstheme="minorHAnsi"/>
              </w:rPr>
              <w:t>A SLICE OF SATURDAY NIGHT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B6367B">
              <w:rPr>
                <w:rFonts w:asciiTheme="minorHAnsi" w:hAnsiTheme="minorHAnsi" w:cstheme="minorHAnsi"/>
              </w:rPr>
              <w:t>THE CEMETRY CLUB</w:t>
            </w:r>
          </w:p>
          <w:p w14:paraId="4E6D41DF" w14:textId="77777777" w:rsidR="004857E4" w:rsidRPr="002505CC" w:rsidRDefault="004857E4" w:rsidP="002505CC">
            <w:pPr>
              <w:pStyle w:val="Experience"/>
              <w:spacing w:after="40" w:line="360" w:lineRule="auto"/>
            </w:pPr>
          </w:p>
          <w:p w14:paraId="2D32310B" w14:textId="05D8BE63" w:rsidR="00153B48" w:rsidRPr="00B6367B" w:rsidRDefault="00153B48" w:rsidP="00153B48">
            <w:pPr>
              <w:pStyle w:val="Experience"/>
              <w:rPr>
                <w:b/>
                <w:bCs/>
                <w:u w:val="single"/>
              </w:rPr>
            </w:pPr>
            <w:r w:rsidRPr="00B6367B">
              <w:rPr>
                <w:b/>
                <w:bCs/>
              </w:rPr>
              <w:t xml:space="preserve">*      </w:t>
            </w:r>
            <w:r w:rsidRPr="00B6367B">
              <w:rPr>
                <w:b/>
                <w:bCs/>
                <w:u w:val="single"/>
              </w:rPr>
              <w:t xml:space="preserve">INTERNATIONAL </w:t>
            </w:r>
            <w:r w:rsidR="00B6367B" w:rsidRPr="00B6367B">
              <w:rPr>
                <w:b/>
                <w:bCs/>
                <w:u w:val="single"/>
              </w:rPr>
              <w:t>T</w:t>
            </w:r>
            <w:r w:rsidRPr="00B6367B">
              <w:rPr>
                <w:b/>
                <w:bCs/>
                <w:u w:val="single"/>
              </w:rPr>
              <w:t>ours as a Director</w:t>
            </w:r>
          </w:p>
          <w:p w14:paraId="0980DCA8" w14:textId="7C4DA8C4" w:rsidR="00B6367B" w:rsidRPr="00B6367B" w:rsidRDefault="00B6367B" w:rsidP="00153B48">
            <w:pPr>
              <w:pStyle w:val="Experience"/>
              <w:rPr>
                <w:b/>
                <w:bCs/>
              </w:rPr>
            </w:pPr>
            <w:r w:rsidRPr="00B6367B">
              <w:rPr>
                <w:b/>
                <w:bCs/>
              </w:rPr>
              <w:t>GENTING HIGHLANDS, MALAYSIA</w:t>
            </w:r>
            <w:r w:rsidR="004857E4">
              <w:rPr>
                <w:b/>
                <w:bCs/>
              </w:rPr>
              <w:t xml:space="preserve"> (2004 &amp; 2005)</w:t>
            </w:r>
          </w:p>
          <w:p w14:paraId="2802334C" w14:textId="07CD076E" w:rsidR="00751924" w:rsidRDefault="00153B48" w:rsidP="004857E4">
            <w:pPr>
              <w:pStyle w:val="Experience"/>
              <w:spacing w:after="40"/>
            </w:pPr>
            <w:r>
              <w:t>ANNIE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 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>•</w:t>
            </w:r>
            <w:r w:rsidR="00D57F34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.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="00B6367B">
              <w:t>PETER PAN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 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>•</w:t>
            </w:r>
            <w:r w:rsidR="00D57F34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.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 </w:t>
            </w:r>
            <w:r w:rsidR="002505CC">
              <w:t xml:space="preserve"> </w:t>
            </w:r>
            <w:r>
              <w:t>OLIVER!</w:t>
            </w:r>
          </w:p>
          <w:p w14:paraId="5FA2ACE0" w14:textId="77777777" w:rsidR="004857E4" w:rsidRPr="004857E4" w:rsidRDefault="004857E4" w:rsidP="004857E4">
            <w:pPr>
              <w:pStyle w:val="Experience"/>
              <w:spacing w:after="40"/>
            </w:pPr>
          </w:p>
          <w:p w14:paraId="4BF86624" w14:textId="77777777" w:rsidR="004857E4" w:rsidRDefault="007C62B8" w:rsidP="004857E4">
            <w:pPr>
              <w:pStyle w:val="Experience"/>
              <w:spacing w:after="0"/>
              <w:rPr>
                <w:b/>
                <w:bCs/>
              </w:rPr>
            </w:pPr>
            <w:r w:rsidRPr="003B2B41">
              <w:rPr>
                <w:b/>
                <w:bCs/>
              </w:rPr>
              <w:t>LEGOLAND, MALASYIA – Theme Park</w:t>
            </w:r>
          </w:p>
          <w:p w14:paraId="3B10211C" w14:textId="5189640E" w:rsidR="007C62B8" w:rsidRDefault="007C62B8" w:rsidP="004857E4">
            <w:pPr>
              <w:pStyle w:val="Experience"/>
              <w:spacing w:after="0"/>
            </w:pPr>
            <w:r w:rsidRPr="007C62B8">
              <w:t>Halloween and Christmas Shows 2014</w:t>
            </w:r>
          </w:p>
          <w:p w14:paraId="1ED03D30" w14:textId="77777777" w:rsidR="004857E4" w:rsidRPr="004857E4" w:rsidRDefault="004857E4" w:rsidP="004857E4">
            <w:pPr>
              <w:pStyle w:val="Experience"/>
              <w:spacing w:after="0"/>
              <w:rPr>
                <w:b/>
                <w:bCs/>
              </w:rPr>
            </w:pPr>
          </w:p>
          <w:p w14:paraId="7528D85E" w14:textId="680C4DC3" w:rsidR="00B6367B" w:rsidRPr="00B6367B" w:rsidRDefault="00B6367B" w:rsidP="004857E4">
            <w:pPr>
              <w:pStyle w:val="Experience"/>
              <w:spacing w:after="0"/>
              <w:rPr>
                <w:b/>
                <w:bCs/>
              </w:rPr>
            </w:pPr>
            <w:r w:rsidRPr="003B2B41">
              <w:rPr>
                <w:b/>
                <w:bCs/>
              </w:rPr>
              <w:t>SUNWAY LAGOON, KUALA LUMPUR, MALAYSIA</w:t>
            </w:r>
          </w:p>
          <w:p w14:paraId="6408ABD8" w14:textId="13235E11" w:rsidR="00153B48" w:rsidRDefault="00B6367B" w:rsidP="004857E4">
            <w:pPr>
              <w:pStyle w:val="Experience"/>
              <w:spacing w:after="0"/>
            </w:pPr>
            <w:r>
              <w:t>PETER PAN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153B48">
              <w:t>MAGICAL MUSICALS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ALADDIN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LONDON The Summer Musical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SNOW WHITE AND THE SEVEN DWARFS</w:t>
            </w:r>
            <w:r w:rsidR="00D57F34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D57F34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>
              <w:t>BEAUTY &amp; THE BEAST</w:t>
            </w:r>
          </w:p>
          <w:p w14:paraId="6AC61008" w14:textId="409C92D1" w:rsidR="00B6367B" w:rsidRDefault="00B6367B" w:rsidP="00B6367B">
            <w:pPr>
              <w:rPr>
                <w:rFonts w:ascii="Trebuchet MS" w:hAnsi="Trebuchet MS"/>
                <w:b/>
              </w:rPr>
            </w:pPr>
          </w:p>
          <w:p w14:paraId="4B61F1E0" w14:textId="04D1A265" w:rsidR="00B6367B" w:rsidRPr="002505CC" w:rsidRDefault="00B6367B" w:rsidP="00B6367B">
            <w:pPr>
              <w:rPr>
                <w:rFonts w:ascii="Trebuchet MS" w:hAnsi="Trebuchet MS"/>
                <w:b/>
                <w:sz w:val="6"/>
                <w:szCs w:val="6"/>
              </w:rPr>
            </w:pPr>
          </w:p>
          <w:p w14:paraId="0788F8AB" w14:textId="690CC9A7" w:rsidR="00B6367B" w:rsidRPr="00B6367B" w:rsidRDefault="00B6367B" w:rsidP="00B6367B">
            <w:pPr>
              <w:rPr>
                <w:rFonts w:ascii="Trebuchet MS" w:hAnsi="Trebuchet MS"/>
                <w:b/>
                <w:u w:val="single"/>
              </w:rPr>
            </w:pPr>
            <w:r w:rsidRPr="003B2B41">
              <w:rPr>
                <w:rFonts w:ascii="Trebuchet MS" w:hAnsi="Trebuchet MS"/>
                <w:b/>
                <w:u w:val="single"/>
              </w:rPr>
              <w:t>AWARDS</w:t>
            </w:r>
            <w:r w:rsidRPr="00B6367B">
              <w:rPr>
                <w:rFonts w:ascii="Trebuchet MS" w:hAnsi="Trebuchet MS"/>
                <w:b/>
              </w:rPr>
              <w:tab/>
            </w:r>
            <w:r w:rsidRPr="00B6367B">
              <w:rPr>
                <w:rFonts w:ascii="Trebuchet MS" w:hAnsi="Trebuchet MS"/>
                <w:b/>
              </w:rPr>
              <w:tab/>
            </w:r>
          </w:p>
          <w:p w14:paraId="2CB866E1" w14:textId="7A98C876" w:rsidR="00B6367B" w:rsidRPr="00B6367B" w:rsidRDefault="00B6367B" w:rsidP="00B6367B">
            <w:pPr>
              <w:rPr>
                <w:rFonts w:ascii="Trebuchet MS" w:hAnsi="Trebuchet MS"/>
                <w:sz w:val="12"/>
                <w:szCs w:val="12"/>
              </w:rPr>
            </w:pPr>
          </w:p>
          <w:p w14:paraId="394F8667" w14:textId="0826D833" w:rsidR="00B6367B" w:rsidRDefault="00B6367B" w:rsidP="00B6367B">
            <w:pPr>
              <w:rPr>
                <w:rFonts w:ascii="Trebuchet MS" w:hAnsi="Trebuchet MS"/>
              </w:rPr>
            </w:pPr>
            <w:r w:rsidRPr="00B6367B">
              <w:rPr>
                <w:rFonts w:ascii="Trebuchet MS" w:hAnsi="Trebuchet MS"/>
              </w:rPr>
              <w:t xml:space="preserve">WINNER OF ASIA PACIFIC ‘THE BRAND LAUREATE’ AWARD FOR CONTRIBUTION TO </w:t>
            </w:r>
            <w:r w:rsidR="003B2B41">
              <w:rPr>
                <w:rFonts w:ascii="Trebuchet MS" w:hAnsi="Trebuchet MS"/>
              </w:rPr>
              <w:t xml:space="preserve">THE </w:t>
            </w:r>
            <w:r w:rsidRPr="00B6367B">
              <w:rPr>
                <w:rFonts w:ascii="Trebuchet MS" w:hAnsi="Trebuchet MS"/>
              </w:rPr>
              <w:t>ARTS IN ASIA</w:t>
            </w:r>
          </w:p>
          <w:p w14:paraId="5EEC60D5" w14:textId="434D330B" w:rsidR="002505CC" w:rsidRDefault="002505CC" w:rsidP="00B6367B">
            <w:pPr>
              <w:spacing w:before="80"/>
              <w:rPr>
                <w:rFonts w:ascii="Trebuchet MS" w:hAnsi="Trebuchet MS"/>
              </w:rPr>
            </w:pPr>
          </w:p>
          <w:p w14:paraId="4AF41CAB" w14:textId="039800A7" w:rsidR="002505CC" w:rsidRPr="002505CC" w:rsidRDefault="002505CC" w:rsidP="004857E4">
            <w:pPr>
              <w:rPr>
                <w:rFonts w:ascii="Trebuchet MS" w:hAnsi="Trebuchet MS"/>
                <w:b/>
                <w:bCs/>
              </w:rPr>
            </w:pPr>
            <w:r w:rsidRPr="002505CC">
              <w:rPr>
                <w:rFonts w:ascii="Trebuchet MS" w:hAnsi="Trebuchet MS"/>
                <w:b/>
                <w:bCs/>
              </w:rPr>
              <w:t>Key Responsibilities</w:t>
            </w:r>
          </w:p>
          <w:p w14:paraId="77714DBC" w14:textId="03794E5A" w:rsidR="003D1B71" w:rsidRPr="002505CC" w:rsidRDefault="002505CC" w:rsidP="004857E4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I have successfully managed and created departments of up to </w:t>
            </w:r>
            <w:r w:rsidR="004857E4">
              <w:rPr>
                <w:rFonts w:ascii="Trebuchet MS" w:hAnsi="Trebuchet MS"/>
              </w:rPr>
              <w:t>7</w:t>
            </w:r>
            <w:r>
              <w:rPr>
                <w:rFonts w:ascii="Trebuchet MS" w:hAnsi="Trebuchet MS"/>
              </w:rPr>
              <w:t xml:space="preserve">00 people. I am looking for an exciting position of longevity and personal reward. </w:t>
            </w:r>
          </w:p>
          <w:sdt>
            <w:sdtPr>
              <w:rPr>
                <w:rFonts w:asciiTheme="majorHAnsi" w:hAnsiTheme="majorHAnsi" w:cs="Calibri"/>
                <w:color w:val="0072C7"/>
                <w:lang w:val="en-GB"/>
              </w:rPr>
              <w:id w:val="-1554227259"/>
              <w:placeholder>
                <w:docPart w:val="D13E97511DD91248AE793B1C8391742D"/>
              </w:placeholder>
              <w:temporary/>
              <w:showingPlcHdr/>
              <w15:appearance w15:val="hidden"/>
            </w:sdtPr>
            <w:sdtContent>
              <w:p w14:paraId="50C01AB5" w14:textId="1FA50903" w:rsidR="003D1B71" w:rsidRPr="00F3752A" w:rsidRDefault="003D1B71" w:rsidP="00AC6C7E">
                <w:pPr>
                  <w:pStyle w:val="Heading2"/>
                  <w:rPr>
                    <w:rFonts w:asciiTheme="majorHAnsi" w:hAnsiTheme="majorHAnsi" w:cs="Calibri"/>
                    <w:color w:val="0072C7"/>
                    <w:lang w:val="en-GB"/>
                  </w:rPr>
                </w:pPr>
                <w:r w:rsidRPr="00F3752A">
                  <w:rPr>
                    <w:rFonts w:asciiTheme="majorHAnsi" w:hAnsiTheme="majorHAnsi" w:cs="Calibri"/>
                    <w:lang w:val="en-GB" w:bidi="en-GB"/>
                  </w:rPr>
                  <w:t>Education</w:t>
                </w:r>
              </w:p>
            </w:sdtContent>
          </w:sdt>
          <w:p w14:paraId="5254C730" w14:textId="55E14FE6" w:rsidR="002505CC" w:rsidRDefault="00220CA4" w:rsidP="00353B60">
            <w:pPr>
              <w:pStyle w:val="Schoolname"/>
              <w:rPr>
                <w:lang w:val="en-GB"/>
              </w:rPr>
            </w:pPr>
            <w:r>
              <w:rPr>
                <w:rFonts w:ascii="Trebuchet MS" w:hAnsi="Trebuchet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490EC7D" wp14:editId="4ADF7C8B">
                      <wp:simplePos x="0" y="0"/>
                      <wp:positionH relativeFrom="column">
                        <wp:posOffset>-2867660</wp:posOffset>
                      </wp:positionH>
                      <wp:positionV relativeFrom="paragraph">
                        <wp:posOffset>121920</wp:posOffset>
                      </wp:positionV>
                      <wp:extent cx="2363470" cy="3943350"/>
                      <wp:effectExtent l="0" t="0" r="11430" b="19050"/>
                      <wp:wrapNone/>
                      <wp:docPr id="13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63470" cy="394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BD28EDF" w14:textId="3FC31AF3" w:rsidR="00220CA4" w:rsidRDefault="00220CA4" w:rsidP="00220CA4">
                                  <w:pPr>
                                    <w:rPr>
                                      <w:rFonts w:ascii="Trebuchet MS" w:hAnsi="Trebuchet MS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220CA4">
                                    <w:rPr>
                                      <w:rFonts w:ascii="Trebuchet MS" w:hAnsi="Trebuchet MS"/>
                                      <w:b/>
                                      <w:sz w:val="28"/>
                                      <w:szCs w:val="28"/>
                                    </w:rPr>
                                    <w:t>PERSONAL TESTIMONIAL</w:t>
                                  </w:r>
                                </w:p>
                                <w:p w14:paraId="3AEDA170" w14:textId="77777777" w:rsidR="00220CA4" w:rsidRPr="00220CA4" w:rsidRDefault="00220CA4" w:rsidP="00220CA4">
                                  <w:pPr>
                                    <w:rPr>
                                      <w:rFonts w:ascii="Trebuchet MS" w:hAnsi="Trebuchet MS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67BFF0E1" w14:textId="77777777" w:rsidR="00220CA4" w:rsidRPr="00220CA4" w:rsidRDefault="00220CA4" w:rsidP="00220CA4">
                                  <w:pPr>
                                    <w:spacing w:before="80"/>
                                    <w:rPr>
                                      <w:rFonts w:ascii="Trebuchet MS" w:hAnsi="Trebuchet MS"/>
                                      <w:sz w:val="28"/>
                                      <w:szCs w:val="28"/>
                                    </w:rPr>
                                  </w:pPr>
                                  <w:r w:rsidRPr="00220CA4">
                                    <w:rPr>
                                      <w:rFonts w:ascii="Trebuchet MS" w:hAnsi="Trebuchet MS"/>
                                      <w:sz w:val="28"/>
                                      <w:szCs w:val="28"/>
                                    </w:rPr>
                                    <w:t>I have a passion for my work and I am driven to provide excellence in anything I undertake.  I enjoy working with people of many nationalities and thrive on the challenge of achieving the impossible within an impossible time factor.  I enjoy people young and old and relish being part of a team.  Quality, Family Entertainment is a passion.</w:t>
                                  </w:r>
                                </w:p>
                                <w:p w14:paraId="6ABED7EF" w14:textId="77777777" w:rsidR="00220CA4" w:rsidRPr="00220CA4" w:rsidRDefault="00220CA4" w:rsidP="00220CA4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90EC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225.8pt;margin-top:9.6pt;width:186.1pt;height:3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" fillcolor="white [3201]" strokeweight=".5pt">
                      <v:textbox>
                        <w:txbxContent>
                          <w:p w14:paraId="4BD28EDF" w14:textId="3FC31AF3" w:rsidR="00220CA4" w:rsidRDefault="00220CA4" w:rsidP="00220CA4">
                            <w:pPr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</w:rPr>
                            </w:pPr>
                            <w:r w:rsidRPr="00220CA4"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</w:rPr>
                              <w:t>PERSONAL TESTIMONIAL</w:t>
                            </w:r>
                          </w:p>
                          <w:p w14:paraId="3AEDA170" w14:textId="77777777" w:rsidR="00220CA4" w:rsidRPr="00220CA4" w:rsidRDefault="00220CA4" w:rsidP="00220CA4">
                            <w:pPr>
                              <w:rPr>
                                <w:rFonts w:ascii="Trebuchet MS" w:hAnsi="Trebuchet MS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67BFF0E1" w14:textId="77777777" w:rsidR="00220CA4" w:rsidRPr="00220CA4" w:rsidRDefault="00220CA4" w:rsidP="00220CA4">
                            <w:pPr>
                              <w:spacing w:before="80"/>
                              <w:rPr>
                                <w:rFonts w:ascii="Trebuchet MS" w:hAnsi="Trebuchet MS"/>
                                <w:sz w:val="28"/>
                                <w:szCs w:val="28"/>
                              </w:rPr>
                            </w:pPr>
                            <w:r w:rsidRPr="00220CA4">
                              <w:rPr>
                                <w:rFonts w:ascii="Trebuchet MS" w:hAnsi="Trebuchet MS"/>
                                <w:sz w:val="28"/>
                                <w:szCs w:val="28"/>
                              </w:rPr>
                              <w:t>I have a passion for my work and I am driven to provide excellence in anything I undertake.  I enjoy working with people of many nationalities and thrive on the challenge of achieving the impossible within an impossible time factor.  I enjoy people young and old and relish being part of a team.  Quality, Family Entertainment is a passion.</w:t>
                            </w:r>
                          </w:p>
                          <w:p w14:paraId="6ABED7EF" w14:textId="77777777" w:rsidR="00220CA4" w:rsidRPr="00220CA4" w:rsidRDefault="00220CA4" w:rsidP="00220CA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10DBB"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2505CC">
              <w:rPr>
                <w:lang w:val="en-GB"/>
              </w:rPr>
              <w:t>Blackpool &amp; Fylde College of Further Education</w:t>
            </w:r>
          </w:p>
          <w:p w14:paraId="74CD83DE" w14:textId="4663C659" w:rsidR="003D1B71" w:rsidRPr="0018442E" w:rsidRDefault="00E10DBB" w:rsidP="00353B60">
            <w:pPr>
              <w:pStyle w:val="Schoolname"/>
              <w:rPr>
                <w:lang w:val="en-GB"/>
              </w:rPr>
            </w:pPr>
            <w:r w:rsidRPr="00A02A90">
              <w:rPr>
                <w:rStyle w:val="Strong"/>
                <w:rFonts w:asciiTheme="minorHAnsi" w:eastAsia="Calibri" w:hAnsiTheme="minorHAnsi" w:cstheme="minorHAnsi"/>
                <w:lang w:val="en-GB" w:bidi="en-GB"/>
              </w:rPr>
              <w:t xml:space="preserve">• </w:t>
            </w:r>
            <w:r w:rsidR="002505CC">
              <w:rPr>
                <w:lang w:val="en-GB"/>
              </w:rPr>
              <w:t xml:space="preserve">Baines Grammar </w:t>
            </w:r>
            <w:proofErr w:type="gramStart"/>
            <w:r w:rsidR="002505CC">
              <w:rPr>
                <w:lang w:val="en-GB"/>
              </w:rPr>
              <w:t>School</w:t>
            </w:r>
            <w:r w:rsidR="00763C24">
              <w:rPr>
                <w:lang w:val="en-GB"/>
              </w:rPr>
              <w:t xml:space="preserve"> </w:t>
            </w:r>
            <w:r w:rsidR="003D1B71" w:rsidRPr="0018442E">
              <w:rPr>
                <w:lang w:val="en-GB" w:bidi="en-GB"/>
              </w:rPr>
              <w:t>,</w:t>
            </w:r>
            <w:proofErr w:type="gramEnd"/>
            <w:r w:rsidR="003D1B71" w:rsidRPr="0018442E">
              <w:rPr>
                <w:lang w:val="en-GB" w:bidi="en-GB"/>
              </w:rPr>
              <w:t xml:space="preserve"> </w:t>
            </w:r>
            <w:r w:rsidR="002505CC">
              <w:rPr>
                <w:lang w:val="en-GB"/>
              </w:rPr>
              <w:t>Poulton-Le-Fylde, UK</w:t>
            </w:r>
          </w:p>
          <w:sdt>
            <w:sdtPr>
              <w:rPr>
                <w:rFonts w:asciiTheme="majorHAnsi" w:hAnsiTheme="majorHAnsi" w:cs="Calibri"/>
                <w:color w:val="0072C7"/>
                <w:lang w:val="en-GB"/>
              </w:rPr>
              <w:id w:val="1374043770"/>
              <w:placeholder>
                <w:docPart w:val="519F207F62FC834C828CC84754A51742"/>
              </w:placeholder>
              <w:temporary/>
              <w:showingPlcHdr/>
              <w15:appearance w15:val="hidden"/>
            </w:sdtPr>
            <w:sdtContent>
              <w:p w14:paraId="583D632B" w14:textId="0FE77452" w:rsidR="003D1B71" w:rsidRPr="00F3752A" w:rsidRDefault="003D1B71" w:rsidP="00AC6C7E">
                <w:pPr>
                  <w:pStyle w:val="Heading2"/>
                  <w:rPr>
                    <w:rFonts w:asciiTheme="majorHAnsi" w:hAnsiTheme="majorHAnsi" w:cs="Calibri"/>
                    <w:color w:val="0072C7"/>
                    <w:lang w:val="en-GB"/>
                  </w:rPr>
                </w:pPr>
                <w:r w:rsidRPr="00F3752A">
                  <w:rPr>
                    <w:rFonts w:asciiTheme="majorHAnsi" w:hAnsiTheme="majorHAnsi" w:cs="Calibri"/>
                    <w:lang w:val="en-GB" w:bidi="en-GB"/>
                  </w:rPr>
                  <w:t>References</w:t>
                </w:r>
              </w:p>
            </w:sdtContent>
          </w:sdt>
          <w:p w14:paraId="1E9238E5" w14:textId="289ACE19" w:rsidR="0046383E" w:rsidRPr="0046383E" w:rsidRDefault="00D57F34" w:rsidP="00D57F34">
            <w:pPr>
              <w:spacing w:before="80"/>
              <w:rPr>
                <w:rFonts w:ascii="Trebuchet MS" w:hAnsi="Trebuchet MS"/>
                <w:b/>
              </w:rPr>
            </w:pPr>
            <w:r w:rsidRPr="0046383E">
              <w:rPr>
                <w:rFonts w:ascii="Trebuchet MS" w:hAnsi="Trebuchet MS"/>
                <w:b/>
              </w:rPr>
              <w:t>MICHELLE FOREMA</w:t>
            </w:r>
            <w:r w:rsidR="0046383E" w:rsidRPr="0046383E">
              <w:rPr>
                <w:rFonts w:ascii="Trebuchet MS" w:hAnsi="Trebuchet MS"/>
                <w:b/>
              </w:rPr>
              <w:t>N</w:t>
            </w:r>
          </w:p>
          <w:p w14:paraId="044AC81E" w14:textId="3F8F469F" w:rsidR="00D57F34" w:rsidRPr="0046383E" w:rsidRDefault="00D57F34" w:rsidP="00D57F34">
            <w:pPr>
              <w:spacing w:before="80"/>
              <w:rPr>
                <w:rFonts w:ascii="Trebuchet MS" w:hAnsi="Trebuchet MS"/>
                <w:bCs/>
              </w:rPr>
            </w:pPr>
            <w:r w:rsidRPr="0046383E">
              <w:rPr>
                <w:rFonts w:ascii="Trebuchet MS" w:hAnsi="Trebuchet MS"/>
                <w:bCs/>
              </w:rPr>
              <w:t>Executive Producer Global Content, Global Entertainment Freemantle</w:t>
            </w:r>
            <w:r w:rsidR="004857E4">
              <w:rPr>
                <w:rFonts w:ascii="Trebuchet MS" w:hAnsi="Trebuchet MS"/>
                <w:bCs/>
              </w:rPr>
              <w:t xml:space="preserve">, </w:t>
            </w:r>
            <w:r w:rsidRPr="0046383E">
              <w:rPr>
                <w:rFonts w:ascii="Trebuchet MS" w:hAnsi="Trebuchet MS"/>
                <w:bCs/>
              </w:rPr>
              <w:t>1 Stephen Street, London W1T 1AL</w:t>
            </w:r>
          </w:p>
          <w:p w14:paraId="74A2D3F4" w14:textId="77777777" w:rsidR="00220CA4" w:rsidRDefault="00000000" w:rsidP="00D57F34">
            <w:pPr>
              <w:spacing w:before="80"/>
              <w:rPr>
                <w:rStyle w:val="Hyperlink"/>
              </w:rPr>
            </w:pPr>
            <w:hyperlink r:id="rId12" w:history="1">
              <w:r w:rsidR="00D57F34" w:rsidRPr="00975491">
                <w:rPr>
                  <w:rStyle w:val="Hyperlink"/>
                  <w:rFonts w:ascii="Trebuchet MS" w:hAnsi="Trebuchet MS"/>
                  <w:b/>
                </w:rPr>
                <w:t>michelle.foreman@freemantlemedia.com</w:t>
              </w:r>
            </w:hyperlink>
            <w:r w:rsidR="00D57F34">
              <w:rPr>
                <w:rStyle w:val="Hyperlink"/>
              </w:rPr>
              <w:t xml:space="preserve"> </w:t>
            </w:r>
          </w:p>
          <w:p w14:paraId="3D2264DD" w14:textId="5FBF80C6" w:rsidR="00220CA4" w:rsidRDefault="00220CA4" w:rsidP="00D57F34">
            <w:pPr>
              <w:spacing w:before="80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 xml:space="preserve">                                                        </w:t>
            </w:r>
            <w:r w:rsidR="00D57F34" w:rsidRPr="00E9429C">
              <w:rPr>
                <w:rFonts w:ascii="Trebuchet MS" w:hAnsi="Trebuchet MS"/>
                <w:b/>
              </w:rPr>
              <w:t>+44786759677</w:t>
            </w:r>
            <w:r w:rsidR="00D57F34">
              <w:rPr>
                <w:rFonts w:ascii="Trebuchet MS" w:hAnsi="Trebuchet MS"/>
                <w:b/>
              </w:rPr>
              <w:t>9</w:t>
            </w:r>
          </w:p>
          <w:p w14:paraId="42E8BC87" w14:textId="77777777" w:rsidR="00D57F34" w:rsidRPr="00E10DBB" w:rsidRDefault="00D57F34" w:rsidP="00D57F34">
            <w:pPr>
              <w:spacing w:before="80"/>
              <w:rPr>
                <w:rFonts w:ascii="Trebuchet MS" w:hAnsi="Trebuchet MS"/>
                <w:b/>
                <w:sz w:val="2"/>
                <w:szCs w:val="2"/>
                <w:highlight w:val="yellow"/>
              </w:rPr>
            </w:pPr>
          </w:p>
          <w:p w14:paraId="56E00DA7" w14:textId="4F144A8C" w:rsidR="00D57F34" w:rsidRPr="00D57F34" w:rsidRDefault="00D57F34" w:rsidP="00D57F34">
            <w:pPr>
              <w:spacing w:before="80"/>
              <w:rPr>
                <w:rFonts w:ascii="Trebuchet MS" w:hAnsi="Trebuchet MS"/>
                <w:b/>
              </w:rPr>
            </w:pPr>
            <w:r w:rsidRPr="00D57F34">
              <w:rPr>
                <w:rFonts w:ascii="Trebuchet MS" w:hAnsi="Trebuchet MS"/>
                <w:b/>
              </w:rPr>
              <w:t>JENNIFER DOIG</w:t>
            </w:r>
          </w:p>
          <w:p w14:paraId="17307A25" w14:textId="2269CA06" w:rsidR="00D57F34" w:rsidRPr="0046383E" w:rsidRDefault="0046383E" w:rsidP="00D57F34">
            <w:pPr>
              <w:spacing w:before="80"/>
              <w:rPr>
                <w:rFonts w:ascii="Trebuchet MS" w:hAnsi="Trebuchet MS"/>
                <w:bCs/>
              </w:rPr>
            </w:pPr>
            <w:r w:rsidRPr="0046383E">
              <w:rPr>
                <w:rFonts w:ascii="Trebuchet MS" w:hAnsi="Trebuchet MS"/>
                <w:bCs/>
              </w:rPr>
              <w:t xml:space="preserve">Director </w:t>
            </w:r>
            <w:r w:rsidR="00476E91">
              <w:rPr>
                <w:rFonts w:ascii="Trebuchet MS" w:hAnsi="Trebuchet MS"/>
                <w:bCs/>
              </w:rPr>
              <w:t xml:space="preserve">of </w:t>
            </w:r>
            <w:r w:rsidRPr="0046383E">
              <w:rPr>
                <w:rFonts w:ascii="Trebuchet MS" w:hAnsi="Trebuchet MS"/>
                <w:bCs/>
              </w:rPr>
              <w:t>Global Campaigns</w:t>
            </w:r>
          </w:p>
          <w:p w14:paraId="19572FBF" w14:textId="180679E3" w:rsidR="0046383E" w:rsidRPr="0046383E" w:rsidRDefault="00476E91" w:rsidP="00D57F34">
            <w:pPr>
              <w:spacing w:before="80"/>
              <w:rPr>
                <w:rFonts w:ascii="Trebuchet MS" w:hAnsi="Trebuchet MS"/>
                <w:bCs/>
              </w:rPr>
            </w:pPr>
            <w:r>
              <w:rPr>
                <w:rFonts w:ascii="Trebuchet MS" w:hAnsi="Trebuchet MS"/>
                <w:bCs/>
              </w:rPr>
              <w:t>Marketing &amp; PR</w:t>
            </w:r>
          </w:p>
          <w:p w14:paraId="25AEB30C" w14:textId="30DCA973" w:rsidR="00D57F34" w:rsidRDefault="00D57F34" w:rsidP="00D57F34">
            <w:pPr>
              <w:spacing w:before="80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 xml:space="preserve">        </w:t>
            </w:r>
            <w:r w:rsidR="00476E91">
              <w:rPr>
                <w:rFonts w:ascii="Trebuchet MS" w:hAnsi="Trebuchet MS"/>
                <w:b/>
              </w:rPr>
              <w:t xml:space="preserve">                                              </w:t>
            </w:r>
            <w:r w:rsidRPr="00E9429C">
              <w:rPr>
                <w:rFonts w:ascii="Trebuchet MS" w:hAnsi="Trebuchet MS"/>
                <w:b/>
              </w:rPr>
              <w:t>+</w:t>
            </w:r>
            <w:r w:rsidR="00476E91">
              <w:rPr>
                <w:rFonts w:ascii="Trebuchet MS" w:hAnsi="Trebuchet MS"/>
                <w:b/>
              </w:rPr>
              <w:t>61 431 798 728</w:t>
            </w:r>
          </w:p>
          <w:p w14:paraId="4E15B189" w14:textId="3148C397" w:rsidR="00220CA4" w:rsidRDefault="00220CA4" w:rsidP="00D57F34">
            <w:pPr>
              <w:spacing w:before="80"/>
              <w:rPr>
                <w:rFonts w:ascii="Trebuchet MS" w:hAnsi="Trebuchet MS"/>
                <w:b/>
              </w:rPr>
            </w:pPr>
          </w:p>
          <w:p w14:paraId="77170322" w14:textId="77777777" w:rsidR="00220CA4" w:rsidRPr="00220CA4" w:rsidRDefault="00220CA4" w:rsidP="00220CA4">
            <w:pPr>
              <w:spacing w:before="80"/>
              <w:rPr>
                <w:rFonts w:ascii="Trebuchet MS" w:hAnsi="Trebuchet MS"/>
                <w:b/>
              </w:rPr>
            </w:pPr>
            <w:r w:rsidRPr="00220CA4">
              <w:rPr>
                <w:rFonts w:ascii="Trebuchet MS" w:hAnsi="Trebuchet MS"/>
                <w:b/>
              </w:rPr>
              <w:t>REBECCA CHANDLER</w:t>
            </w:r>
          </w:p>
          <w:p w14:paraId="48E030AD" w14:textId="77777777" w:rsidR="00220CA4" w:rsidRPr="00E9429C" w:rsidRDefault="00220CA4" w:rsidP="00220CA4">
            <w:pPr>
              <w:spacing w:before="80"/>
              <w:rPr>
                <w:rFonts w:ascii="Trebuchet MS" w:hAnsi="Trebuchet MS"/>
              </w:rPr>
            </w:pPr>
            <w:r w:rsidRPr="00220CA4">
              <w:rPr>
                <w:rFonts w:ascii="Trebuchet MS" w:hAnsi="Trebuchet MS"/>
              </w:rPr>
              <w:t>Coca-Cola Branded Entertainment Specialist</w:t>
            </w:r>
          </w:p>
          <w:p w14:paraId="5BB84A77" w14:textId="05899242" w:rsidR="00220CA4" w:rsidRPr="00E9429C" w:rsidRDefault="00000000" w:rsidP="00220CA4">
            <w:pPr>
              <w:spacing w:before="80"/>
              <w:rPr>
                <w:rFonts w:ascii="Trebuchet MS" w:hAnsi="Trebuchet MS"/>
              </w:rPr>
            </w:pPr>
            <w:hyperlink r:id="rId13" w:history="1">
              <w:r w:rsidR="00220CA4" w:rsidRPr="00975491">
                <w:rPr>
                  <w:rStyle w:val="Hyperlink"/>
                  <w:rFonts w:ascii="Trebuchet MS" w:hAnsi="Trebuchet MS"/>
                </w:rPr>
                <w:t>rebecca@rcpmg.com</w:t>
              </w:r>
            </w:hyperlink>
          </w:p>
          <w:p w14:paraId="46124635" w14:textId="620518E3" w:rsidR="003D1B71" w:rsidRPr="004857E4" w:rsidRDefault="00000000" w:rsidP="00220CA4">
            <w:pPr>
              <w:spacing w:before="80"/>
              <w:rPr>
                <w:rFonts w:ascii="Trebuchet MS" w:hAnsi="Trebuchet MS"/>
              </w:rPr>
            </w:pPr>
            <w:hyperlink r:id="rId14" w:history="1">
              <w:r w:rsidR="00220CA4" w:rsidRPr="00975491">
                <w:rPr>
                  <w:rStyle w:val="Hyperlink"/>
                  <w:rFonts w:ascii="Trebuchet MS" w:hAnsi="Trebuchet MS"/>
                </w:rPr>
                <w:t>rebeccaechandler@gmail.com</w:t>
              </w:r>
            </w:hyperlink>
            <w:r w:rsidR="00220CA4">
              <w:rPr>
                <w:rFonts w:ascii="Trebuchet MS" w:hAnsi="Trebuchet MS"/>
              </w:rPr>
              <w:t xml:space="preserve">              </w:t>
            </w:r>
            <w:r w:rsidR="00220CA4" w:rsidRPr="00220CA4">
              <w:rPr>
                <w:rFonts w:ascii="Trebuchet MS" w:hAnsi="Trebuchet MS"/>
                <w:b/>
                <w:bCs/>
              </w:rPr>
              <w:t>+</w:t>
            </w:r>
            <w:r w:rsidR="00476E91">
              <w:rPr>
                <w:rFonts w:ascii="Trebuchet MS" w:hAnsi="Trebuchet MS"/>
                <w:b/>
                <w:bCs/>
              </w:rPr>
              <w:t>1</w:t>
            </w:r>
            <w:r w:rsidR="00220CA4" w:rsidRPr="00220CA4">
              <w:rPr>
                <w:rFonts w:ascii="Trebuchet MS" w:hAnsi="Trebuchet MS"/>
                <w:b/>
                <w:bCs/>
              </w:rPr>
              <w:t xml:space="preserve"> </w:t>
            </w:r>
            <w:r w:rsidR="00476E91">
              <w:rPr>
                <w:rFonts w:ascii="Trebuchet MS" w:hAnsi="Trebuchet MS"/>
                <w:b/>
                <w:bCs/>
              </w:rPr>
              <w:t>(562)</w:t>
            </w:r>
            <w:r w:rsidR="00220CA4" w:rsidRPr="00220CA4">
              <w:rPr>
                <w:rFonts w:ascii="Trebuchet MS" w:hAnsi="Trebuchet MS"/>
                <w:b/>
                <w:bCs/>
              </w:rPr>
              <w:t xml:space="preserve"> </w:t>
            </w:r>
            <w:r w:rsidR="00476E91">
              <w:rPr>
                <w:rFonts w:ascii="Trebuchet MS" w:hAnsi="Trebuchet MS"/>
                <w:b/>
                <w:bCs/>
              </w:rPr>
              <w:t>713 5106</w:t>
            </w:r>
          </w:p>
        </w:tc>
      </w:tr>
      <w:tr w:rsidR="003D1B71" w:rsidRPr="0018442E" w14:paraId="72F9CD5C" w14:textId="77777777" w:rsidTr="00B3567A">
        <w:trPr>
          <w:trHeight w:val="1164"/>
        </w:trPr>
        <w:tc>
          <w:tcPr>
            <w:tcW w:w="270" w:type="dxa"/>
          </w:tcPr>
          <w:p w14:paraId="4306880E" w14:textId="77777777" w:rsidR="003D1B71" w:rsidRPr="0018442E" w:rsidRDefault="003D1B71">
            <w:pPr>
              <w:pStyle w:val="BodyText"/>
              <w:kinsoku w:val="0"/>
              <w:overflowPunct w:val="0"/>
              <w:rPr>
                <w:color w:val="0072C7" w:themeColor="accent2"/>
                <w:lang w:val="en-GB"/>
              </w:rPr>
            </w:pPr>
          </w:p>
        </w:tc>
        <w:tc>
          <w:tcPr>
            <w:tcW w:w="3960" w:type="dxa"/>
            <w:gridSpan w:val="2"/>
          </w:tcPr>
          <w:p w14:paraId="6C9E620A" w14:textId="2847CFD6" w:rsidR="003D1B71" w:rsidRPr="0018442E" w:rsidRDefault="003D1B71">
            <w:pPr>
              <w:pStyle w:val="BodyText"/>
              <w:kinsoku w:val="0"/>
              <w:overflowPunct w:val="0"/>
              <w:rPr>
                <w:color w:val="0072C7" w:themeColor="accent2"/>
                <w:lang w:val="en-GB"/>
              </w:rPr>
            </w:pPr>
          </w:p>
        </w:tc>
        <w:tc>
          <w:tcPr>
            <w:tcW w:w="270" w:type="dxa"/>
            <w:vMerge/>
          </w:tcPr>
          <w:p w14:paraId="13241B7D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6B3F35A4" w14:textId="77777777" w:rsidR="003D1B71" w:rsidRPr="0018442E" w:rsidRDefault="003D1B71" w:rsidP="00222466">
            <w:pPr>
              <w:rPr>
                <w:lang w:val="en-GB"/>
              </w:rPr>
            </w:pPr>
          </w:p>
        </w:tc>
      </w:tr>
      <w:tr w:rsidR="003D1B71" w:rsidRPr="0018442E" w14:paraId="150F94B4" w14:textId="77777777" w:rsidTr="00B3567A">
        <w:trPr>
          <w:trHeight w:val="543"/>
        </w:trPr>
        <w:tc>
          <w:tcPr>
            <w:tcW w:w="270" w:type="dxa"/>
          </w:tcPr>
          <w:p w14:paraId="74483B21" w14:textId="77777777" w:rsidR="003D1B71" w:rsidRPr="0018442E" w:rsidRDefault="003D1B71" w:rsidP="006D79A8">
            <w:pPr>
              <w:pStyle w:val="Information"/>
              <w:jc w:val="center"/>
              <w:rPr>
                <w:noProof/>
                <w:lang w:val="en-GB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14:paraId="121152CF" w14:textId="3F080AB9" w:rsidR="003D1B71" w:rsidRPr="00B3567A" w:rsidRDefault="003D1B71" w:rsidP="006D79A8">
            <w:pPr>
              <w:pStyle w:val="Information"/>
              <w:jc w:val="center"/>
              <w:rPr>
                <w:rStyle w:val="Strong"/>
                <w:b w:val="0"/>
                <w:bCs w:val="0"/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880" w:type="dxa"/>
            <w:vAlign w:val="center"/>
          </w:tcPr>
          <w:p w14:paraId="1DFD7E36" w14:textId="04170593" w:rsidR="003D1B71" w:rsidRPr="00B3567A" w:rsidRDefault="009F03BD" w:rsidP="00380FD1">
            <w:pPr>
              <w:pStyle w:val="Information"/>
              <w:rPr>
                <w:sz w:val="22"/>
                <w:szCs w:val="20"/>
                <w:lang w:val="en-GB"/>
              </w:rPr>
            </w:pPr>
            <w:r w:rsidRPr="00B3567A">
              <w:rPr>
                <w:sz w:val="22"/>
                <w:szCs w:val="20"/>
                <w:lang w:val="en-GB"/>
              </w:rPr>
              <w:t>Can travel anywhere in The World</w:t>
            </w:r>
          </w:p>
        </w:tc>
        <w:tc>
          <w:tcPr>
            <w:tcW w:w="270" w:type="dxa"/>
            <w:vMerge/>
          </w:tcPr>
          <w:p w14:paraId="20DFAC85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3FEA280F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3E76B63B" w14:textId="77777777" w:rsidTr="00B3567A">
        <w:trPr>
          <w:trHeight w:val="183"/>
        </w:trPr>
        <w:tc>
          <w:tcPr>
            <w:tcW w:w="270" w:type="dxa"/>
          </w:tcPr>
          <w:p w14:paraId="11C87B49" w14:textId="77777777" w:rsidR="003D1B71" w:rsidRPr="0018442E" w:rsidRDefault="003D1B71" w:rsidP="00222466">
            <w:pPr>
              <w:pStyle w:val="NoSpacing"/>
              <w:rPr>
                <w:color w:val="666666"/>
                <w:lang w:val="en-GB"/>
              </w:rPr>
            </w:pPr>
          </w:p>
        </w:tc>
        <w:tc>
          <w:tcPr>
            <w:tcW w:w="3960" w:type="dxa"/>
            <w:gridSpan w:val="2"/>
            <w:vAlign w:val="center"/>
          </w:tcPr>
          <w:p w14:paraId="532E5458" w14:textId="77777777" w:rsidR="003D1B71" w:rsidRPr="00B3567A" w:rsidRDefault="003D1B71" w:rsidP="00222466">
            <w:pPr>
              <w:pStyle w:val="NoSpacing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70" w:type="dxa"/>
            <w:vMerge/>
          </w:tcPr>
          <w:p w14:paraId="33668FFB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00AE6C20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631AAB7A" w14:textId="77777777" w:rsidTr="00B3567A">
        <w:trPr>
          <w:trHeight w:val="624"/>
        </w:trPr>
        <w:tc>
          <w:tcPr>
            <w:tcW w:w="270" w:type="dxa"/>
          </w:tcPr>
          <w:p w14:paraId="6B39CE86" w14:textId="77777777" w:rsidR="003D1B71" w:rsidRPr="0018442E" w:rsidRDefault="003D1B71" w:rsidP="006D79A8">
            <w:pPr>
              <w:pStyle w:val="Information"/>
              <w:jc w:val="center"/>
              <w:rPr>
                <w:noProof/>
                <w:lang w:val="en-GB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14:paraId="23B4CEDC" w14:textId="603EEE3A" w:rsidR="003D1B71" w:rsidRPr="00B3567A" w:rsidRDefault="003D1B71" w:rsidP="006D79A8">
            <w:pPr>
              <w:pStyle w:val="Information"/>
              <w:jc w:val="center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880" w:type="dxa"/>
            <w:vAlign w:val="center"/>
          </w:tcPr>
          <w:p w14:paraId="6A70A237" w14:textId="7C8A7E7C" w:rsidR="003D1B71" w:rsidRPr="00B3567A" w:rsidRDefault="009F03BD" w:rsidP="00380FD1">
            <w:pPr>
              <w:pStyle w:val="Information"/>
              <w:rPr>
                <w:sz w:val="22"/>
                <w:szCs w:val="20"/>
                <w:lang w:val="en-GB"/>
              </w:rPr>
            </w:pPr>
            <w:r w:rsidRPr="00B3567A">
              <w:rPr>
                <w:sz w:val="22"/>
                <w:szCs w:val="20"/>
                <w:lang w:val="en-GB"/>
              </w:rPr>
              <w:t>+6</w:t>
            </w:r>
            <w:r w:rsidR="004857E4">
              <w:rPr>
                <w:sz w:val="22"/>
                <w:szCs w:val="20"/>
                <w:lang w:val="en-GB"/>
              </w:rPr>
              <w:t>0172655860</w:t>
            </w:r>
          </w:p>
        </w:tc>
        <w:tc>
          <w:tcPr>
            <w:tcW w:w="270" w:type="dxa"/>
            <w:vMerge/>
          </w:tcPr>
          <w:p w14:paraId="7E0BFF14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2D45A012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19C7A3EE" w14:textId="77777777" w:rsidTr="00B3567A">
        <w:trPr>
          <w:trHeight w:val="183"/>
        </w:trPr>
        <w:tc>
          <w:tcPr>
            <w:tcW w:w="270" w:type="dxa"/>
          </w:tcPr>
          <w:p w14:paraId="11315877" w14:textId="77777777" w:rsidR="003D1B71" w:rsidRPr="0018442E" w:rsidRDefault="003D1B71" w:rsidP="00B6466C">
            <w:pPr>
              <w:pStyle w:val="NoSpacing"/>
              <w:rPr>
                <w:color w:val="666666"/>
                <w:lang w:val="en-GB"/>
              </w:rPr>
            </w:pPr>
          </w:p>
        </w:tc>
        <w:tc>
          <w:tcPr>
            <w:tcW w:w="3960" w:type="dxa"/>
            <w:gridSpan w:val="2"/>
            <w:vAlign w:val="center"/>
          </w:tcPr>
          <w:p w14:paraId="2D1B8B59" w14:textId="77777777" w:rsidR="003D1B71" w:rsidRPr="00B3567A" w:rsidRDefault="003D1B71" w:rsidP="00B6466C">
            <w:pPr>
              <w:pStyle w:val="NoSpacing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70" w:type="dxa"/>
            <w:vMerge/>
          </w:tcPr>
          <w:p w14:paraId="14BD9F10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498BF876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37B07A74" w14:textId="77777777" w:rsidTr="00B3567A">
        <w:trPr>
          <w:trHeight w:val="633"/>
        </w:trPr>
        <w:tc>
          <w:tcPr>
            <w:tcW w:w="270" w:type="dxa"/>
          </w:tcPr>
          <w:p w14:paraId="1AE8ABDE" w14:textId="77777777" w:rsidR="003D1B71" w:rsidRPr="0018442E" w:rsidRDefault="003D1B71" w:rsidP="006D79A8">
            <w:pPr>
              <w:pStyle w:val="Information"/>
              <w:jc w:val="center"/>
              <w:rPr>
                <w:noProof/>
                <w:lang w:val="en-GB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14:paraId="6B162549" w14:textId="48F01FFD" w:rsidR="003D1B71" w:rsidRPr="00B3567A" w:rsidRDefault="003D1B71" w:rsidP="006D79A8">
            <w:pPr>
              <w:pStyle w:val="Information"/>
              <w:jc w:val="center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880" w:type="dxa"/>
            <w:vAlign w:val="center"/>
          </w:tcPr>
          <w:p w14:paraId="25F4E3E1" w14:textId="05B80047" w:rsidR="009F03BD" w:rsidRPr="00B3567A" w:rsidRDefault="00000000" w:rsidP="00380FD1">
            <w:pPr>
              <w:pStyle w:val="Information"/>
              <w:rPr>
                <w:sz w:val="22"/>
                <w:szCs w:val="20"/>
                <w:lang w:val="en-GB"/>
              </w:rPr>
            </w:pPr>
            <w:hyperlink r:id="rId15" w:history="1">
              <w:r w:rsidR="009F03BD" w:rsidRPr="00B3567A">
                <w:rPr>
                  <w:rStyle w:val="Hyperlink"/>
                  <w:sz w:val="22"/>
                  <w:szCs w:val="20"/>
                  <w:lang w:val="en-GB"/>
                </w:rPr>
                <w:t>chrisedmunds11@gmail.com</w:t>
              </w:r>
            </w:hyperlink>
          </w:p>
          <w:p w14:paraId="4BA13FDB" w14:textId="71FA2F48" w:rsidR="009F03BD" w:rsidRPr="00B3567A" w:rsidRDefault="009F03BD" w:rsidP="00380FD1">
            <w:pPr>
              <w:pStyle w:val="Information"/>
              <w:rPr>
                <w:sz w:val="22"/>
                <w:szCs w:val="20"/>
                <w:lang w:val="en-GB"/>
              </w:rPr>
            </w:pPr>
          </w:p>
        </w:tc>
        <w:tc>
          <w:tcPr>
            <w:tcW w:w="270" w:type="dxa"/>
            <w:vMerge/>
          </w:tcPr>
          <w:p w14:paraId="041B826A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2E66C56C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505E01D1" w14:textId="77777777" w:rsidTr="00B3567A">
        <w:trPr>
          <w:trHeight w:val="174"/>
        </w:trPr>
        <w:tc>
          <w:tcPr>
            <w:tcW w:w="270" w:type="dxa"/>
          </w:tcPr>
          <w:p w14:paraId="08569327" w14:textId="77777777" w:rsidR="003D1B71" w:rsidRPr="0018442E" w:rsidRDefault="003D1B71" w:rsidP="00B6466C">
            <w:pPr>
              <w:pStyle w:val="NoSpacing"/>
              <w:rPr>
                <w:color w:val="666666"/>
                <w:lang w:val="en-GB"/>
              </w:rPr>
            </w:pPr>
          </w:p>
        </w:tc>
        <w:tc>
          <w:tcPr>
            <w:tcW w:w="3960" w:type="dxa"/>
            <w:gridSpan w:val="2"/>
            <w:vAlign w:val="center"/>
          </w:tcPr>
          <w:p w14:paraId="7C57FEEE" w14:textId="77777777" w:rsidR="003D1B71" w:rsidRPr="00B3567A" w:rsidRDefault="003D1B71" w:rsidP="00B6466C">
            <w:pPr>
              <w:pStyle w:val="NoSpacing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70" w:type="dxa"/>
            <w:vMerge/>
          </w:tcPr>
          <w:p w14:paraId="56DBE067" w14:textId="77777777" w:rsidR="003D1B71" w:rsidRPr="0018442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4C3CB7A5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  <w:tr w:rsidR="003D1B71" w:rsidRPr="0018442E" w14:paraId="51E71F0E" w14:textId="77777777" w:rsidTr="00B3567A">
        <w:trPr>
          <w:trHeight w:val="633"/>
        </w:trPr>
        <w:tc>
          <w:tcPr>
            <w:tcW w:w="270" w:type="dxa"/>
          </w:tcPr>
          <w:p w14:paraId="417896B4" w14:textId="77777777" w:rsidR="003D1B71" w:rsidRPr="0018442E" w:rsidRDefault="003D1B71" w:rsidP="006D79A8">
            <w:pPr>
              <w:pStyle w:val="Information"/>
              <w:jc w:val="center"/>
              <w:rPr>
                <w:noProof/>
                <w:lang w:val="en-GB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14:paraId="4A3A40D2" w14:textId="3DAC39FF" w:rsidR="003D1B71" w:rsidRPr="00B3567A" w:rsidRDefault="003D1B71" w:rsidP="006D79A8">
            <w:pPr>
              <w:pStyle w:val="Information"/>
              <w:jc w:val="center"/>
              <w:rPr>
                <w:color w:val="666666"/>
                <w:sz w:val="22"/>
                <w:szCs w:val="20"/>
                <w:lang w:val="en-GB"/>
              </w:rPr>
            </w:pPr>
          </w:p>
        </w:tc>
        <w:tc>
          <w:tcPr>
            <w:tcW w:w="2880" w:type="dxa"/>
            <w:vAlign w:val="center"/>
          </w:tcPr>
          <w:p w14:paraId="37D5926E" w14:textId="2A825504" w:rsidR="003D1B71" w:rsidRPr="00B3567A" w:rsidRDefault="00000000" w:rsidP="00380FD1">
            <w:pPr>
              <w:pStyle w:val="Information"/>
              <w:rPr>
                <w:sz w:val="22"/>
                <w:szCs w:val="20"/>
                <w:lang w:val="en-GB"/>
              </w:rPr>
            </w:pPr>
            <w:hyperlink r:id="rId16" w:history="1">
              <w:r w:rsidR="009F03BD" w:rsidRPr="00B3567A">
                <w:rPr>
                  <w:rStyle w:val="Hyperlink"/>
                  <w:sz w:val="22"/>
                  <w:szCs w:val="20"/>
                  <w:lang w:val="en-GB"/>
                </w:rPr>
                <w:t>www.colby-kort.com</w:t>
              </w:r>
            </w:hyperlink>
          </w:p>
        </w:tc>
        <w:tc>
          <w:tcPr>
            <w:tcW w:w="270" w:type="dxa"/>
            <w:vMerge/>
          </w:tcPr>
          <w:p w14:paraId="175F4D25" w14:textId="77777777" w:rsidR="003D1B71" w:rsidRPr="0018442E" w:rsidRDefault="003D1B71" w:rsidP="00A14C79">
            <w:pPr>
              <w:pStyle w:val="Information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192" w:type="dxa"/>
            <w:vMerge/>
          </w:tcPr>
          <w:p w14:paraId="3E1F4D59" w14:textId="77777777" w:rsidR="003D1B71" w:rsidRPr="0018442E" w:rsidRDefault="003D1B71" w:rsidP="005801E5">
            <w:pPr>
              <w:pStyle w:val="Heading1"/>
              <w:rPr>
                <w:lang w:val="en-GB"/>
              </w:rPr>
            </w:pPr>
          </w:p>
        </w:tc>
      </w:tr>
    </w:tbl>
    <w:p w14:paraId="08C478B2" w14:textId="6E01AC7A" w:rsidR="007F5B63" w:rsidRPr="0018442E" w:rsidRDefault="007F5B63" w:rsidP="003B2B41">
      <w:pPr>
        <w:pStyle w:val="BodyText"/>
        <w:rPr>
          <w:lang w:val="en-GB"/>
        </w:rPr>
      </w:pPr>
    </w:p>
    <w:sectPr w:rsidR="007F5B63" w:rsidRPr="0018442E" w:rsidSect="008C4C24">
      <w:headerReference w:type="default" r:id="rId17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EAF3F" w14:textId="77777777" w:rsidR="008C4C24" w:rsidRDefault="008C4C24" w:rsidP="00590471">
      <w:r>
        <w:separator/>
      </w:r>
    </w:p>
  </w:endnote>
  <w:endnote w:type="continuationSeparator" w:id="0">
    <w:p w14:paraId="53471830" w14:textId="77777777" w:rsidR="008C4C24" w:rsidRDefault="008C4C24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l Tarikh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7DF2C" w14:textId="77777777" w:rsidR="008C4C24" w:rsidRDefault="008C4C24" w:rsidP="00590471">
      <w:r>
        <w:separator/>
      </w:r>
    </w:p>
  </w:footnote>
  <w:footnote w:type="continuationSeparator" w:id="0">
    <w:p w14:paraId="0A80C943" w14:textId="77777777" w:rsidR="008C4C24" w:rsidRDefault="008C4C24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196B4" w14:textId="77777777" w:rsidR="00590471" w:rsidRPr="00E572CC" w:rsidRDefault="00310F17" w:rsidP="00060042">
    <w:pPr>
      <w:pStyle w:val="BodyText"/>
      <w:rPr>
        <w:lang w:val="en-GB"/>
      </w:rPr>
    </w:pPr>
    <w:r w:rsidRPr="00E572CC">
      <w:rPr>
        <w:noProof/>
        <w:lang w:eastAsia="zh-CN" w:bidi="th-TH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D34B12F" wp14:editId="2E5FB551">
              <wp:simplePos x="0" y="0"/>
              <wp:positionH relativeFrom="column">
                <wp:posOffset>-1608455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oup 1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2" name="Freeform: Shape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" name="Freeform: Shape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5076EE" id="Group 26" o:spid="_x0000_s1026" alt="&quot;&quot;" style="position:absolute;margin-left:-126.65pt;margin-top:-36pt;width:682.4pt;height:830.55pt;z-index:251657216" coordorigin=",-2286" coordsize="86667,1054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">
              <v:group id="Group 14" o:spid="_x0000_s1027" style="position:absolute;top:1981;width:40640;height:38195" coordsize="40644,401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8855;top:-2286;width:77724;height:262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&#13;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&#13;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E572CC">
      <w:rPr>
        <w:noProof/>
        <w:lang w:val="en-GB" w:bidi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227pt;height:221.25pt;visibility:visible;mso-wrap-style:squar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2174E9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AC19F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A52A4F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84BF8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E8618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1ECB99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0EA197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27AE4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0C68C8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566598"/>
    <w:multiLevelType w:val="hybridMultilevel"/>
    <w:tmpl w:val="2A987CC6"/>
    <w:lvl w:ilvl="0" w:tplc="BB46ED32">
      <w:start w:val="1979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74726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BD165AE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5EBC213C"/>
    <w:multiLevelType w:val="hybridMultilevel"/>
    <w:tmpl w:val="B97450EC"/>
    <w:lvl w:ilvl="0" w:tplc="E0B292A2">
      <w:start w:val="1979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E7330B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50D522C"/>
    <w:multiLevelType w:val="hybridMultilevel"/>
    <w:tmpl w:val="DC6C97FE"/>
    <w:lvl w:ilvl="0" w:tplc="7C1CB930">
      <w:start w:val="1979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8242630">
    <w:abstractNumId w:val="10"/>
  </w:num>
  <w:num w:numId="2" w16cid:durableId="1416240598">
    <w:abstractNumId w:val="11"/>
  </w:num>
  <w:num w:numId="3" w16cid:durableId="1357585847">
    <w:abstractNumId w:val="9"/>
  </w:num>
  <w:num w:numId="4" w16cid:durableId="364260165">
    <w:abstractNumId w:val="13"/>
  </w:num>
  <w:num w:numId="5" w16cid:durableId="134445664">
    <w:abstractNumId w:val="16"/>
  </w:num>
  <w:num w:numId="6" w16cid:durableId="947203480">
    <w:abstractNumId w:val="8"/>
  </w:num>
  <w:num w:numId="7" w16cid:durableId="377433267">
    <w:abstractNumId w:val="3"/>
  </w:num>
  <w:num w:numId="8" w16cid:durableId="1316032352">
    <w:abstractNumId w:val="2"/>
  </w:num>
  <w:num w:numId="9" w16cid:durableId="1682928208">
    <w:abstractNumId w:val="1"/>
  </w:num>
  <w:num w:numId="10" w16cid:durableId="1833569159">
    <w:abstractNumId w:val="0"/>
  </w:num>
  <w:num w:numId="11" w16cid:durableId="1938172972">
    <w:abstractNumId w:val="7"/>
  </w:num>
  <w:num w:numId="12" w16cid:durableId="587270429">
    <w:abstractNumId w:val="6"/>
  </w:num>
  <w:num w:numId="13" w16cid:durableId="1491944184">
    <w:abstractNumId w:val="5"/>
  </w:num>
  <w:num w:numId="14" w16cid:durableId="306324666">
    <w:abstractNumId w:val="4"/>
  </w:num>
  <w:num w:numId="15" w16cid:durableId="688796362">
    <w:abstractNumId w:val="14"/>
  </w:num>
  <w:num w:numId="16" w16cid:durableId="1028916077">
    <w:abstractNumId w:val="12"/>
  </w:num>
  <w:num w:numId="17" w16cid:durableId="68693472">
    <w:abstractNumId w:val="15"/>
  </w:num>
  <w:num w:numId="18" w16cid:durableId="13755447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36F"/>
    <w:rsid w:val="00060042"/>
    <w:rsid w:val="0008685D"/>
    <w:rsid w:val="00090860"/>
    <w:rsid w:val="000F4F61"/>
    <w:rsid w:val="00112FD7"/>
    <w:rsid w:val="00150ABD"/>
    <w:rsid w:val="00153B48"/>
    <w:rsid w:val="00175AED"/>
    <w:rsid w:val="0018442E"/>
    <w:rsid w:val="001946FC"/>
    <w:rsid w:val="00220CA4"/>
    <w:rsid w:val="00222466"/>
    <w:rsid w:val="00247254"/>
    <w:rsid w:val="0024753C"/>
    <w:rsid w:val="002505CC"/>
    <w:rsid w:val="00260842"/>
    <w:rsid w:val="00276026"/>
    <w:rsid w:val="002B4549"/>
    <w:rsid w:val="002E581E"/>
    <w:rsid w:val="00302E53"/>
    <w:rsid w:val="00310F17"/>
    <w:rsid w:val="00322A46"/>
    <w:rsid w:val="003326CB"/>
    <w:rsid w:val="0035096A"/>
    <w:rsid w:val="00353B60"/>
    <w:rsid w:val="0037416D"/>
    <w:rsid w:val="00376291"/>
    <w:rsid w:val="00380FD1"/>
    <w:rsid w:val="00383D02"/>
    <w:rsid w:val="00385DE7"/>
    <w:rsid w:val="003B2B41"/>
    <w:rsid w:val="003D1B71"/>
    <w:rsid w:val="004271D9"/>
    <w:rsid w:val="0043215D"/>
    <w:rsid w:val="004517DF"/>
    <w:rsid w:val="0046383E"/>
    <w:rsid w:val="0046436F"/>
    <w:rsid w:val="00476E91"/>
    <w:rsid w:val="00480734"/>
    <w:rsid w:val="004857E4"/>
    <w:rsid w:val="004C74FA"/>
    <w:rsid w:val="004E158A"/>
    <w:rsid w:val="00515800"/>
    <w:rsid w:val="00565C77"/>
    <w:rsid w:val="0056708E"/>
    <w:rsid w:val="005801E5"/>
    <w:rsid w:val="00590471"/>
    <w:rsid w:val="005D01FA"/>
    <w:rsid w:val="00646B02"/>
    <w:rsid w:val="00653E17"/>
    <w:rsid w:val="006A08E8"/>
    <w:rsid w:val="006D79A8"/>
    <w:rsid w:val="006E4320"/>
    <w:rsid w:val="0070670B"/>
    <w:rsid w:val="0072353B"/>
    <w:rsid w:val="00723E23"/>
    <w:rsid w:val="00751924"/>
    <w:rsid w:val="007575B6"/>
    <w:rsid w:val="00763C24"/>
    <w:rsid w:val="00772B84"/>
    <w:rsid w:val="00795B5A"/>
    <w:rsid w:val="007B3C81"/>
    <w:rsid w:val="007C62B8"/>
    <w:rsid w:val="007D67CA"/>
    <w:rsid w:val="007E62DD"/>
    <w:rsid w:val="007E668F"/>
    <w:rsid w:val="007F5B63"/>
    <w:rsid w:val="00803A0A"/>
    <w:rsid w:val="00846CB9"/>
    <w:rsid w:val="008566AA"/>
    <w:rsid w:val="00877C9D"/>
    <w:rsid w:val="008A1E6E"/>
    <w:rsid w:val="008C024F"/>
    <w:rsid w:val="008C2CFC"/>
    <w:rsid w:val="008C4C24"/>
    <w:rsid w:val="008F7F5F"/>
    <w:rsid w:val="00912DC8"/>
    <w:rsid w:val="009304F1"/>
    <w:rsid w:val="009475DC"/>
    <w:rsid w:val="00967B93"/>
    <w:rsid w:val="009A0482"/>
    <w:rsid w:val="009D090F"/>
    <w:rsid w:val="009F03BD"/>
    <w:rsid w:val="00A02A90"/>
    <w:rsid w:val="00A31464"/>
    <w:rsid w:val="00A31B16"/>
    <w:rsid w:val="00A33613"/>
    <w:rsid w:val="00A47A8D"/>
    <w:rsid w:val="00A56AA5"/>
    <w:rsid w:val="00A71CC9"/>
    <w:rsid w:val="00A756AA"/>
    <w:rsid w:val="00A81479"/>
    <w:rsid w:val="00AC6C7E"/>
    <w:rsid w:val="00B0562A"/>
    <w:rsid w:val="00B3567A"/>
    <w:rsid w:val="00B4158A"/>
    <w:rsid w:val="00B6367B"/>
    <w:rsid w:val="00B6466C"/>
    <w:rsid w:val="00B65FAC"/>
    <w:rsid w:val="00BB1B5D"/>
    <w:rsid w:val="00BB22DB"/>
    <w:rsid w:val="00BC22C7"/>
    <w:rsid w:val="00BD195A"/>
    <w:rsid w:val="00C0452C"/>
    <w:rsid w:val="00C07240"/>
    <w:rsid w:val="00C14078"/>
    <w:rsid w:val="00C4459B"/>
    <w:rsid w:val="00C55546"/>
    <w:rsid w:val="00CA1E72"/>
    <w:rsid w:val="00CE1E3D"/>
    <w:rsid w:val="00D053FA"/>
    <w:rsid w:val="00D57F34"/>
    <w:rsid w:val="00DC3F0A"/>
    <w:rsid w:val="00DE1FBD"/>
    <w:rsid w:val="00E10DBB"/>
    <w:rsid w:val="00E135E6"/>
    <w:rsid w:val="00E26AED"/>
    <w:rsid w:val="00E572CC"/>
    <w:rsid w:val="00E73AB8"/>
    <w:rsid w:val="00E90A60"/>
    <w:rsid w:val="00EA24BB"/>
    <w:rsid w:val="00ED47F7"/>
    <w:rsid w:val="00ED60CC"/>
    <w:rsid w:val="00EE7E09"/>
    <w:rsid w:val="00F0223C"/>
    <w:rsid w:val="00F3235D"/>
    <w:rsid w:val="00F32393"/>
    <w:rsid w:val="00F3752A"/>
    <w:rsid w:val="00F70F29"/>
    <w:rsid w:val="00F779EF"/>
    <w:rsid w:val="00F878BD"/>
    <w:rsid w:val="00FA2315"/>
    <w:rsid w:val="00FA4378"/>
    <w:rsid w:val="00FC0C53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2C1B4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E572CC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72CC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E572CC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72CC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72CC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72CC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72CC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72CC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72CC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72CC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E572C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572CC"/>
    <w:rPr>
      <w:rFonts w:ascii="Calibri" w:hAnsi="Calibri" w:cs="Calibr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572CC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E572C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sid w:val="00E572CC"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E572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72CC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semiHidden/>
    <w:rsid w:val="00E572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72CC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57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E572CC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E572CC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E572CC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E572C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E572CC"/>
    <w:rPr>
      <w:rFonts w:ascii="Calibri" w:hAnsi="Calibri" w:cs="Calibri"/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E572CC"/>
    <w:rPr>
      <w:rFonts w:ascii="Calibri" w:hAnsi="Calibri" w:cs="Calibri"/>
      <w:color w:val="808080"/>
    </w:rPr>
  </w:style>
  <w:style w:type="paragraph" w:styleId="Date">
    <w:name w:val="Date"/>
    <w:basedOn w:val="Normal"/>
    <w:next w:val="Normal"/>
    <w:link w:val="DateChar"/>
    <w:uiPriority w:val="99"/>
    <w:rsid w:val="00E572CC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E572CC"/>
    <w:rPr>
      <w:rFonts w:ascii="Calibri" w:hAnsi="Calibri" w:cs="Calibri"/>
    </w:rPr>
  </w:style>
  <w:style w:type="paragraph" w:styleId="NoSpacing">
    <w:name w:val="No Spacing"/>
    <w:uiPriority w:val="1"/>
    <w:rsid w:val="00E572CC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E572CC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E572CC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Bullet">
    <w:name w:val="List Bullet"/>
    <w:basedOn w:val="Normal"/>
    <w:uiPriority w:val="99"/>
    <w:rsid w:val="00E572CC"/>
    <w:pPr>
      <w:numPr>
        <w:numId w:val="3"/>
      </w:numPr>
      <w:contextualSpacing/>
    </w:pPr>
  </w:style>
  <w:style w:type="paragraph" w:customStyle="1" w:styleId="Schoolname">
    <w:name w:val="School name"/>
    <w:basedOn w:val="Normal"/>
    <w:uiPriority w:val="1"/>
    <w:rsid w:val="00E572CC"/>
    <w:rPr>
      <w:b/>
    </w:rPr>
  </w:style>
  <w:style w:type="character" w:customStyle="1" w:styleId="Mention1">
    <w:name w:val="Mention1"/>
    <w:basedOn w:val="DefaultParagraphFont"/>
    <w:uiPriority w:val="99"/>
    <w:semiHidden/>
    <w:unhideWhenUsed/>
    <w:rsid w:val="00E572CC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E572CC"/>
    <w:pPr>
      <w:numPr>
        <w:numId w:val="4"/>
      </w:numPr>
    </w:pPr>
  </w:style>
  <w:style w:type="numbering" w:styleId="1ai">
    <w:name w:val="Outline List 1"/>
    <w:basedOn w:val="NoList"/>
    <w:uiPriority w:val="99"/>
    <w:semiHidden/>
    <w:unhideWhenUsed/>
    <w:rsid w:val="00E572CC"/>
    <w:pPr>
      <w:numPr>
        <w:numId w:val="5"/>
      </w:numPr>
    </w:pPr>
  </w:style>
  <w:style w:type="character" w:styleId="HTMLCode">
    <w:name w:val="HTML Code"/>
    <w:basedOn w:val="DefaultParagraphFont"/>
    <w:uiPriority w:val="99"/>
    <w:semiHidden/>
    <w:unhideWhenUsed/>
    <w:rsid w:val="00E572CC"/>
    <w:rPr>
      <w:rFonts w:ascii="Consolas" w:hAnsi="Consolas" w:cs="Calibri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572CC"/>
    <w:rPr>
      <w:rFonts w:ascii="Calibri" w:hAnsi="Calibri" w:cs="Calibri"/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E572CC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572CC"/>
    <w:rPr>
      <w:rFonts w:ascii="Calibri" w:hAnsi="Calibri" w:cs="Calibri"/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E572CC"/>
    <w:rPr>
      <w:rFonts w:ascii="Calibri" w:hAnsi="Calibri" w:cs="Calibri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E572CC"/>
    <w:rPr>
      <w:rFonts w:ascii="Calibri" w:hAnsi="Calibri" w:cs="Calibri"/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E572CC"/>
    <w:rPr>
      <w:rFonts w:ascii="Consolas" w:hAnsi="Consolas" w:cs="Calibri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572CC"/>
    <w:rPr>
      <w:rFonts w:ascii="Consolas" w:hAnsi="Consolas" w:cs="Calibri"/>
      <w:sz w:val="24"/>
      <w:szCs w:val="24"/>
    </w:rPr>
  </w:style>
  <w:style w:type="character" w:styleId="HTMLAcronym">
    <w:name w:val="HTML Acronym"/>
    <w:basedOn w:val="DefaultParagraphFont"/>
    <w:uiPriority w:val="99"/>
    <w:semiHidden/>
    <w:unhideWhenUsed/>
    <w:rsid w:val="00E572CC"/>
    <w:rPr>
      <w:rFonts w:ascii="Calibri" w:hAnsi="Calibri" w:cs="Calibri"/>
    </w:rPr>
  </w:style>
  <w:style w:type="character" w:styleId="HTMLKeyboard">
    <w:name w:val="HTML Keyboard"/>
    <w:basedOn w:val="DefaultParagraphFont"/>
    <w:uiPriority w:val="99"/>
    <w:semiHidden/>
    <w:unhideWhenUsed/>
    <w:rsid w:val="00E572CC"/>
    <w:rPr>
      <w:rFonts w:ascii="Consolas" w:hAnsi="Consolas" w:cs="Calibri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572CC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572CC"/>
    <w:rPr>
      <w:rFonts w:ascii="Consolas" w:hAnsi="Consolas" w:cs="Calibri"/>
      <w:sz w:val="20"/>
      <w:szCs w:val="20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572CC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572C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572CC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572CC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572CC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572CC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572CC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572CC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572CC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572CC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SubtleReference">
    <w:name w:val="Subtle Reference"/>
    <w:basedOn w:val="DefaultParagraphFont"/>
    <w:uiPriority w:val="31"/>
    <w:semiHidden/>
    <w:rsid w:val="00E572CC"/>
    <w:rPr>
      <w:rFonts w:ascii="Calibri" w:hAnsi="Calibri" w:cs="Calibri"/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rsid w:val="00E572CC"/>
    <w:rPr>
      <w:rFonts w:ascii="Calibri" w:hAnsi="Calibri" w:cs="Calibri"/>
      <w:i/>
      <w:iCs/>
      <w:color w:val="404040" w:themeColor="text1" w:themeTint="BF"/>
    </w:rPr>
  </w:style>
  <w:style w:type="table" w:styleId="TableProfessional">
    <w:name w:val="Table Professional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ediumList1">
    <w:name w:val="Medium List 1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572CC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572C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572CC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572CC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572C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E572CC"/>
  </w:style>
  <w:style w:type="character" w:styleId="BookTitle">
    <w:name w:val="Book Title"/>
    <w:basedOn w:val="DefaultParagraphFont"/>
    <w:uiPriority w:val="33"/>
    <w:semiHidden/>
    <w:rsid w:val="00E572CC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DefaultParagraphFont"/>
    <w:uiPriority w:val="99"/>
    <w:semiHidden/>
    <w:unhideWhenUsed/>
    <w:rsid w:val="00E572CC"/>
    <w:rPr>
      <w:rFonts w:ascii="Calibri" w:hAnsi="Calibri" w:cs="Calibri"/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572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572CC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eElegant">
    <w:name w:val="Table Elegant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">
    <w:name w:val="List"/>
    <w:basedOn w:val="Normal"/>
    <w:uiPriority w:val="99"/>
    <w:semiHidden/>
    <w:unhideWhenUsed/>
    <w:rsid w:val="00E572CC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572CC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572CC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572CC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572CC"/>
    <w:pPr>
      <w:ind w:left="1800" w:hanging="360"/>
      <w:contextualSpacing/>
    </w:pPr>
  </w:style>
  <w:style w:type="table" w:styleId="TableList1">
    <w:name w:val="Table List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Continue">
    <w:name w:val="List Continue"/>
    <w:basedOn w:val="Normal"/>
    <w:uiPriority w:val="99"/>
    <w:semiHidden/>
    <w:unhideWhenUsed/>
    <w:rsid w:val="00E572CC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572CC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572CC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572CC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572CC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572CC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572CC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572CC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572CC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572CC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572CC"/>
    <w:pPr>
      <w:numPr>
        <w:numId w:val="11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572CC"/>
    <w:pPr>
      <w:numPr>
        <w:numId w:val="12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572CC"/>
    <w:pPr>
      <w:numPr>
        <w:numId w:val="1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572CC"/>
    <w:pPr>
      <w:numPr>
        <w:numId w:val="14"/>
      </w:numPr>
      <w:contextualSpacing/>
    </w:pPr>
  </w:style>
  <w:style w:type="paragraph" w:styleId="Subtitle">
    <w:name w:val="Subtitle"/>
    <w:basedOn w:val="Normal"/>
    <w:next w:val="Normal"/>
    <w:link w:val="SubtitleChar"/>
    <w:uiPriority w:val="11"/>
    <w:semiHidden/>
    <w:rsid w:val="00E572CC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572CC"/>
    <w:rPr>
      <w:rFonts w:ascii="Calibri" w:hAnsi="Calibri" w:cs="Calibri"/>
      <w:color w:val="5A5A5A" w:themeColor="text1" w:themeTint="A5"/>
      <w:spacing w:val="15"/>
    </w:rPr>
  </w:style>
  <w:style w:type="table" w:styleId="TableClassic1">
    <w:name w:val="Table Classic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ofFigures">
    <w:name w:val="table of figures"/>
    <w:basedOn w:val="Normal"/>
    <w:next w:val="Normal"/>
    <w:uiPriority w:val="99"/>
    <w:semiHidden/>
    <w:unhideWhenUsed/>
    <w:rsid w:val="00E572CC"/>
  </w:style>
  <w:style w:type="paragraph" w:styleId="MacroText">
    <w:name w:val="macro"/>
    <w:link w:val="MacroTextChar"/>
    <w:uiPriority w:val="99"/>
    <w:semiHidden/>
    <w:unhideWhenUsed/>
    <w:rsid w:val="00E572CC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572CC"/>
    <w:rPr>
      <w:rFonts w:ascii="Consolas" w:hAnsi="Consolas" w:cs="Calibri"/>
      <w:sz w:val="20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E572CC"/>
    <w:rPr>
      <w:rFonts w:ascii="Corbel" w:eastAsiaTheme="majorEastAsia" w:hAnsi="Corbel" w:cstheme="majorBid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572CC"/>
    <w:rPr>
      <w:rFonts w:ascii="Calibri" w:hAnsi="Calibri" w:cs="Calibri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572C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572CC"/>
    <w:rPr>
      <w:rFonts w:ascii="Calibri" w:hAnsi="Calibri" w:cs="Calibri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572CC"/>
    <w:pPr>
      <w:ind w:left="220" w:hanging="220"/>
    </w:pPr>
  </w:style>
  <w:style w:type="paragraph" w:styleId="TOAHeading">
    <w:name w:val="toa heading"/>
    <w:basedOn w:val="Normal"/>
    <w:next w:val="Normal"/>
    <w:uiPriority w:val="99"/>
    <w:semiHidden/>
    <w:unhideWhenUsed/>
    <w:rsid w:val="00E572CC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semiHidden/>
    <w:rsid w:val="00E572C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572CC"/>
    <w:rPr>
      <w:rFonts w:ascii="Calibri" w:hAnsi="Calibri" w:cs="Calibri"/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rsid w:val="00E572CC"/>
    <w:rPr>
      <w:rFonts w:ascii="Calibri" w:hAnsi="Calibri" w:cs="Calibri"/>
      <w:i/>
      <w:iCs/>
    </w:rPr>
  </w:style>
  <w:style w:type="table" w:styleId="ColourfulList">
    <w:name w:val="Colorful List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E572CC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eColourful1">
    <w:name w:val="Table Colorful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Grid">
    <w:name w:val="Colorful Grid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E572C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E572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72CC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72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72CC"/>
    <w:rPr>
      <w:rFonts w:ascii="Calibri" w:hAnsi="Calibri" w:cs="Calibri"/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572CC"/>
    <w:rPr>
      <w:rFonts w:ascii="Calibri" w:hAnsi="Calibri" w:cs="Calibri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2CC"/>
    <w:rPr>
      <w:rFonts w:ascii="Microsoft YaHei UI" w:eastAsia="Microsoft YaHei UI" w:hAnsi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2CC"/>
    <w:rPr>
      <w:rFonts w:ascii="Microsoft YaHei UI" w:eastAsia="Microsoft YaHei UI" w:hAnsi="Microsoft YaHei UI" w:cs="Calibri"/>
      <w:sz w:val="18"/>
      <w:szCs w:val="18"/>
    </w:rPr>
  </w:style>
  <w:style w:type="paragraph" w:styleId="EnvelopeAddress">
    <w:name w:val="envelope address"/>
    <w:basedOn w:val="Normal"/>
    <w:uiPriority w:val="99"/>
    <w:semiHidden/>
    <w:unhideWhenUsed/>
    <w:rsid w:val="00E572CC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BlockText">
    <w:name w:val="Block Text"/>
    <w:basedOn w:val="Normal"/>
    <w:uiPriority w:val="99"/>
    <w:semiHidden/>
    <w:unhideWhenUsed/>
    <w:rsid w:val="00E572CC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572CC"/>
    <w:rPr>
      <w:rFonts w:ascii="Microsoft YaHei UI" w:eastAsia="Microsoft YaHei UI" w:hAnsi="Microsoft YaHei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572CC"/>
    <w:rPr>
      <w:rFonts w:ascii="Microsoft YaHei UI" w:eastAsia="Microsoft YaHei UI" w:hAnsi="Microsoft YaHei UI" w:cs="Calibr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72CC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72CC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72CC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72CC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72CC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72CC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72CC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NoList"/>
    <w:uiPriority w:val="99"/>
    <w:semiHidden/>
    <w:unhideWhenUsed/>
    <w:rsid w:val="00E572CC"/>
    <w:pPr>
      <w:numPr>
        <w:numId w:val="15"/>
      </w:numPr>
    </w:pPr>
  </w:style>
  <w:style w:type="table" w:styleId="PlainTable1">
    <w:name w:val="Plain Table 1"/>
    <w:basedOn w:val="TableNormal"/>
    <w:uiPriority w:val="41"/>
    <w:rsid w:val="00E572C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572C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572C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572C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572C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IntenseReference">
    <w:name w:val="Intense Reference"/>
    <w:basedOn w:val="DefaultParagraphFont"/>
    <w:uiPriority w:val="32"/>
    <w:semiHidden/>
    <w:rsid w:val="00E572CC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E572CC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572CC"/>
    <w:rPr>
      <w:rFonts w:ascii="Calibri" w:hAnsi="Calibri" w:cs="Calibri"/>
      <w:i/>
      <w:iCs/>
      <w:color w:val="2C567A" w:themeColor="accent1"/>
    </w:rPr>
  </w:style>
  <w:style w:type="character" w:styleId="IntenseEmphasis">
    <w:name w:val="Intense Emphasis"/>
    <w:basedOn w:val="DefaultParagraphFont"/>
    <w:uiPriority w:val="21"/>
    <w:semiHidden/>
    <w:rsid w:val="00E572CC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E572CC"/>
    <w:rPr>
      <w:rFonts w:ascii="Times New Roman" w:hAnsi="Times New Roman"/>
      <w:sz w:val="24"/>
      <w:szCs w:val="24"/>
    </w:rPr>
  </w:style>
  <w:style w:type="character" w:customStyle="1" w:styleId="SmartHyperlink1">
    <w:name w:val="Smart Hyperlink1"/>
    <w:basedOn w:val="DefaultParagraphFont"/>
    <w:uiPriority w:val="99"/>
    <w:semiHidden/>
    <w:unhideWhenUsed/>
    <w:rsid w:val="00E572CC"/>
    <w:rPr>
      <w:rFonts w:ascii="Calibri" w:hAnsi="Calibri" w:cs="Calibri"/>
      <w:u w:val="dotte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572CC"/>
    <w:rPr>
      <w:rFonts w:ascii="Calibri" w:hAnsi="Calibri" w:cs="Calibri"/>
      <w:color w:val="605E5C"/>
      <w:shd w:val="clear" w:color="auto" w:fill="E1DFDD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572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572CC"/>
    <w:rPr>
      <w:rFonts w:ascii="Calibri" w:hAnsi="Calibri" w:cs="Calibr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72CC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572CC"/>
    <w:rPr>
      <w:rFonts w:ascii="Calibri" w:hAnsi="Calibri" w:cs="Calibri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572CC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572CC"/>
    <w:rPr>
      <w:rFonts w:ascii="Calibri" w:hAnsi="Calibri" w:cs="Calibri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572CC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572CC"/>
    <w:rPr>
      <w:rFonts w:ascii="Calibri" w:hAnsi="Calibri" w:cs="Calibri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572CC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572CC"/>
    <w:rPr>
      <w:rFonts w:ascii="Calibri" w:hAnsi="Calibri" w:cs="Calibr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572CC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572CC"/>
    <w:rPr>
      <w:rFonts w:ascii="Calibri" w:hAnsi="Calibri" w:cs="Calibri"/>
      <w:sz w:val="20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572CC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572CC"/>
    <w:rPr>
      <w:rFonts w:ascii="Calibri" w:hAnsi="Calibri" w:cs="Calibri"/>
    </w:rPr>
  </w:style>
  <w:style w:type="paragraph" w:styleId="NormalIndent">
    <w:name w:val="Normal Indent"/>
    <w:basedOn w:val="Normal"/>
    <w:uiPriority w:val="99"/>
    <w:semiHidden/>
    <w:unhideWhenUsed/>
    <w:rsid w:val="00E572CC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572CC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572CC"/>
    <w:rPr>
      <w:rFonts w:ascii="Calibri" w:hAnsi="Calibri" w:cs="Calibri"/>
    </w:rPr>
  </w:style>
  <w:style w:type="table" w:styleId="TableContemporary">
    <w:name w:val="Table Contemporary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ghtList">
    <w:name w:val="Light List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572CC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572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572CC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572CC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572CC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572CC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572CC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572CC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572CC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DarkList">
    <w:name w:val="Dark List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572CC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ListTable1Light">
    <w:name w:val="List Table 1 Light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572C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ListTable2">
    <w:name w:val="List Table 2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572CC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ListTable3">
    <w:name w:val="List Table 3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572CC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E572C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E572CC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E572CC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E572CC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E572CC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E572CC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E572CC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E572CC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E572CC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E572CC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E572CC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E572CC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E572CC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E572CC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E572CC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E572CC"/>
    <w:rPr>
      <w:rFonts w:ascii="Calibri" w:hAnsi="Calibri" w:cs="Calibri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572CC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572CC"/>
    <w:rPr>
      <w:rFonts w:ascii="Calibri" w:hAnsi="Calibri" w:cs="Calibri"/>
    </w:rPr>
  </w:style>
  <w:style w:type="table" w:styleId="TableColumns1">
    <w:name w:val="Table Columns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har"/>
    <w:uiPriority w:val="99"/>
    <w:semiHidden/>
    <w:unhideWhenUsed/>
    <w:rsid w:val="00E572CC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572CC"/>
    <w:rPr>
      <w:rFonts w:ascii="Calibri" w:hAnsi="Calibri" w:cs="Calibri"/>
    </w:rPr>
  </w:style>
  <w:style w:type="table" w:styleId="TableSimple1">
    <w:name w:val="Table Simple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E572CC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572CC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572CC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572CC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572CC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572CC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572CC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572CC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572CC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572CC"/>
    <w:rPr>
      <w:rFonts w:ascii="Corbel" w:eastAsiaTheme="majorEastAsia" w:hAnsi="Corbel" w:cstheme="majorBidi"/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572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572CC"/>
    <w:rPr>
      <w:rFonts w:ascii="Consolas" w:hAnsi="Consolas" w:cs="Calibri"/>
      <w:sz w:val="21"/>
      <w:szCs w:val="21"/>
    </w:rPr>
  </w:style>
  <w:style w:type="paragraph" w:styleId="Closing">
    <w:name w:val="Closing"/>
    <w:basedOn w:val="Normal"/>
    <w:link w:val="ClosingChar"/>
    <w:uiPriority w:val="99"/>
    <w:semiHidden/>
    <w:unhideWhenUsed/>
    <w:rsid w:val="00E572CC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572CC"/>
    <w:rPr>
      <w:rFonts w:ascii="Calibri" w:hAnsi="Calibri" w:cs="Calibri"/>
    </w:rPr>
  </w:style>
  <w:style w:type="table" w:styleId="TableGrid1">
    <w:name w:val="Table Grid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572C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572CC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572CC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GridTable3">
    <w:name w:val="Grid Table 3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572CC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572CC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572C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E572C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E572CC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E572CC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E572CC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E572CC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E572CC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E572CC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E572C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E572CC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E572CC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E572CC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E572CC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E572CC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E572CC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E572CC"/>
    <w:rPr>
      <w:rFonts w:ascii="Calibri" w:hAnsi="Calibri" w:cs="Calibri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572C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572CC"/>
    <w:rPr>
      <w:rFonts w:ascii="Calibri" w:hAnsi="Calibri" w:cs="Calibr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572CC"/>
    <w:rPr>
      <w:rFonts w:ascii="Calibri" w:hAnsi="Calibri" w:cs="Calibri"/>
    </w:rPr>
  </w:style>
  <w:style w:type="table" w:styleId="Table3Deffects1">
    <w:name w:val="Table 3D effects 1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572C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572CC"/>
    <w:rPr>
      <w:rFonts w:ascii="Calibri" w:hAnsi="Calibri" w:cs="Calibri"/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572CC"/>
    <w:rPr>
      <w:rFonts w:ascii="Calibri" w:hAnsi="Calibri" w:cs="Calibri"/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E572CC"/>
    <w:rPr>
      <w:rFonts w:ascii="Calibri" w:hAnsi="Calibri" w:cs="Calibr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572CC"/>
    <w:pPr>
      <w:spacing w:after="200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F0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rebecca@rcpmg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ichelle.foreman@freemantlemedia.co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olby-kort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hyperlink" Target="mailto:chrisedmunds11@gmail.com" TargetMode="External"/><Relationship Id="rId10" Type="http://schemas.openxmlformats.org/officeDocument/2006/relationships/image" Target="media/image2.png"/><Relationship Id="rId19" Type="http://schemas.openxmlformats.org/officeDocument/2006/relationships/glossaryDocument" Target="glossary/document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rebeccaechandler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pple/Library/Containers/com.microsoft.Word/Data/Library/Application%20Support/Microsoft/Office/16.0/DTS/Search/%7b89BB743E-6B5F-FF4D-B45B-C3A207C9FD1C%7dtf7812883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D7C12D95828994E9686B2302E951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753142-0F95-7F4F-9225-E277E594DF94}"/>
      </w:docPartPr>
      <w:docPartBody>
        <w:p w:rsidR="009F679A" w:rsidRDefault="00F75515">
          <w:pPr>
            <w:pStyle w:val="BD7C12D95828994E9686B2302E951D4A"/>
          </w:pPr>
          <w:r w:rsidRPr="00F3752A">
            <w:rPr>
              <w:rFonts w:asciiTheme="majorHAnsi" w:hAnsiTheme="majorHAnsi" w:cs="Calibri"/>
              <w:lang w:val="en-GB" w:bidi="en-GB"/>
            </w:rPr>
            <w:t>Experience</w:t>
          </w:r>
        </w:p>
      </w:docPartBody>
    </w:docPart>
    <w:docPart>
      <w:docPartPr>
        <w:name w:val="D13E97511DD91248AE793B1C83917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A9E94-5361-FA4F-BAAD-5265093A2F56}"/>
      </w:docPartPr>
      <w:docPartBody>
        <w:p w:rsidR="009F679A" w:rsidRDefault="00F75515">
          <w:pPr>
            <w:pStyle w:val="D13E97511DD91248AE793B1C8391742D"/>
          </w:pPr>
          <w:r w:rsidRPr="00F3752A">
            <w:rPr>
              <w:rFonts w:asciiTheme="majorHAnsi" w:hAnsiTheme="majorHAnsi" w:cs="Calibri"/>
              <w:lang w:val="en-GB" w:bidi="en-GB"/>
            </w:rPr>
            <w:t>Education</w:t>
          </w:r>
        </w:p>
      </w:docPartBody>
    </w:docPart>
    <w:docPart>
      <w:docPartPr>
        <w:name w:val="519F207F62FC834C828CC84754A517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39A95-CDAF-6045-A159-0FD04F2DA504}"/>
      </w:docPartPr>
      <w:docPartBody>
        <w:p w:rsidR="009F679A" w:rsidRDefault="00F75515">
          <w:pPr>
            <w:pStyle w:val="519F207F62FC834C828CC84754A51742"/>
          </w:pPr>
          <w:r w:rsidRPr="00F3752A">
            <w:rPr>
              <w:rFonts w:asciiTheme="majorHAnsi" w:hAnsiTheme="majorHAnsi" w:cs="Calibri"/>
              <w:lang w:val="en-GB" w:bidi="en-GB"/>
            </w:rPr>
            <w:t>References</w:t>
          </w:r>
        </w:p>
      </w:docPartBody>
    </w:docPart>
    <w:docPart>
      <w:docPartPr>
        <w:name w:val="47D02558CA8B5947BA03957BFA30C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ECA78-E95B-EC46-A44A-AFAF0E5E0A79}"/>
      </w:docPartPr>
      <w:docPartBody>
        <w:p w:rsidR="004317B5" w:rsidRDefault="00103D44" w:rsidP="00103D44">
          <w:pPr>
            <w:pStyle w:val="47D02558CA8B5947BA03957BFA30CA0F"/>
          </w:pPr>
          <w:r w:rsidRPr="00F3752A">
            <w:rPr>
              <w:rFonts w:asciiTheme="majorHAnsi" w:hAnsiTheme="majorHAnsi" w:cs="Calibri"/>
              <w:lang w:val="en-GB" w:bidi="en-GB"/>
            </w:rP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l Tarikh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67"/>
    <w:rsid w:val="00103D44"/>
    <w:rsid w:val="0011520B"/>
    <w:rsid w:val="002C655A"/>
    <w:rsid w:val="004156D2"/>
    <w:rsid w:val="004317B5"/>
    <w:rsid w:val="00503BCA"/>
    <w:rsid w:val="00702A43"/>
    <w:rsid w:val="007F0429"/>
    <w:rsid w:val="0088057D"/>
    <w:rsid w:val="009F679A"/>
    <w:rsid w:val="00A27367"/>
    <w:rsid w:val="00DA0D4E"/>
    <w:rsid w:val="00F406F7"/>
    <w:rsid w:val="00F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D7C12D95828994E9686B2302E951D4A">
    <w:name w:val="BD7C12D95828994E9686B2302E951D4A"/>
  </w:style>
  <w:style w:type="paragraph" w:customStyle="1" w:styleId="D13E97511DD91248AE793B1C8391742D">
    <w:name w:val="D13E97511DD91248AE793B1C8391742D"/>
  </w:style>
  <w:style w:type="paragraph" w:customStyle="1" w:styleId="519F207F62FC834C828CC84754A51742">
    <w:name w:val="519F207F62FC834C828CC84754A51742"/>
  </w:style>
  <w:style w:type="character" w:styleId="PlaceholderText">
    <w:name w:val="Placeholder Text"/>
    <w:basedOn w:val="DefaultParagraphFont"/>
    <w:uiPriority w:val="99"/>
    <w:semiHidden/>
    <w:rPr>
      <w:rFonts w:ascii="Calibri" w:hAnsi="Calibri" w:cs="Calibri"/>
      <w:color w:val="808080"/>
    </w:rPr>
  </w:style>
  <w:style w:type="paragraph" w:customStyle="1" w:styleId="47D02558CA8B5947BA03957BFA30CA0F">
    <w:name w:val="47D02558CA8B5947BA03957BFA30CA0F"/>
    <w:rsid w:val="00103D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{89BB743E-6B5F-FF4D-B45B-C3A207C9FD1C}tf78128832_win32.dotx</Template>
  <TotalTime>0</TotalTime>
  <Pages>4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2023-06-22T14:33:00Z</dcterms:created>
  <dcterms:modified xsi:type="dcterms:W3CDTF">2024-03-10T16:36:00Z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